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1A2" w:rsidRPr="00C001A2" w:rsidRDefault="00260E88" w:rsidP="00C001A2">
      <w:pPr>
        <w:spacing w:after="120"/>
        <w:jc w:val="right"/>
        <w:rPr>
          <w:b/>
          <w:noProof/>
        </w:rPr>
      </w:pPr>
      <w:hyperlink r:id="rId11" w:history="1">
        <w:r w:rsidR="00C001A2" w:rsidRPr="00C001A2">
          <w:rPr>
            <w:rStyle w:val="Hypertextovodkaz"/>
            <w:b/>
            <w:sz w:val="24"/>
          </w:rPr>
          <w:t>urmiza@spravazeleznic.cz</w:t>
        </w:r>
      </w:hyperlink>
    </w:p>
    <w:p w:rsidR="00810724" w:rsidRDefault="00810724" w:rsidP="00711635">
      <w:pPr>
        <w:pStyle w:val="Nadpis1"/>
        <w:jc w:val="center"/>
        <w:rPr>
          <w:noProof/>
        </w:rPr>
      </w:pPr>
      <w:r>
        <w:rPr>
          <w:noProof/>
        </w:rPr>
        <w:t>Žádost o projednání mimořádné přechodnosti HV</w:t>
      </w:r>
    </w:p>
    <w:p w:rsidR="00383215" w:rsidRPr="00953F74" w:rsidRDefault="00810724" w:rsidP="00953F74">
      <w:pPr>
        <w:shd w:val="clear" w:color="auto" w:fill="F2F2F2" w:themeFill="background1" w:themeFillShade="F2"/>
        <w:tabs>
          <w:tab w:val="left" w:pos="1134"/>
          <w:tab w:val="left" w:pos="5103"/>
        </w:tabs>
        <w:spacing w:before="360" w:after="120"/>
        <w:rPr>
          <w:b/>
          <w:noProof/>
        </w:rPr>
      </w:pPr>
      <w:r w:rsidRPr="00953F74">
        <w:rPr>
          <w:noProof/>
        </w:rPr>
        <w:t>Dopravce</w:t>
      </w:r>
      <w:r w:rsidR="00711635" w:rsidRPr="00953F74">
        <w:rPr>
          <w:noProof/>
        </w:rPr>
        <w:t>:</w:t>
      </w:r>
      <w:r w:rsidR="00383215" w:rsidRPr="00953F74">
        <w:rPr>
          <w:b/>
          <w:noProof/>
        </w:rPr>
        <w:tab/>
      </w:r>
      <w:sdt>
        <w:sdtPr>
          <w:rPr>
            <w:b/>
            <w:noProof/>
          </w:rPr>
          <w:alias w:val="Uveďte názec dopravce"/>
          <w:tag w:val="Uveďte názec dopravce"/>
          <w:id w:val="2011789509"/>
          <w:lock w:val="sdtLocked"/>
          <w:placeholder>
            <w:docPart w:val="5205246ED6D7489383FCD3F712D07583"/>
          </w:placeholder>
          <w:showingPlcHdr/>
        </w:sdtPr>
        <w:sdtEndPr/>
        <w:sdtContent>
          <w:bookmarkStart w:id="0" w:name="_GoBack"/>
          <w:r w:rsidR="00976C33"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  <w:bookmarkEnd w:id="0"/>
        </w:sdtContent>
      </w:sdt>
    </w:p>
    <w:p w:rsidR="00810724" w:rsidRDefault="00810724" w:rsidP="00383215">
      <w:pPr>
        <w:tabs>
          <w:tab w:val="left" w:pos="1134"/>
          <w:tab w:val="left" w:pos="5103"/>
        </w:tabs>
        <w:spacing w:before="120" w:after="120"/>
        <w:rPr>
          <w:noProof/>
        </w:rPr>
      </w:pPr>
      <w:r>
        <w:rPr>
          <w:noProof/>
        </w:rPr>
        <w:t>IČ</w:t>
      </w:r>
      <w:r w:rsidR="00711635">
        <w:rPr>
          <w:noProof/>
        </w:rPr>
        <w:t>O</w:t>
      </w:r>
      <w:r>
        <w:rPr>
          <w:noProof/>
        </w:rPr>
        <w:t>:</w:t>
      </w:r>
      <w:r w:rsidR="00383215">
        <w:rPr>
          <w:noProof/>
        </w:rPr>
        <w:tab/>
      </w:r>
      <w:sdt>
        <w:sdtPr>
          <w:rPr>
            <w:noProof/>
          </w:rPr>
          <w:alias w:val="Vyplňte IČO"/>
          <w:tag w:val="Vyplňte IČO"/>
          <w:id w:val="1560663564"/>
          <w:lock w:val="sdtLocked"/>
          <w:placeholder>
            <w:docPart w:val="DefaultPlaceholder_-1854013440"/>
          </w:placeholder>
          <w:showingPlcHdr/>
        </w:sdtPr>
        <w:sdtEndPr/>
        <w:sdtContent>
          <w:r w:rsidR="00711635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Pr="00953F74" w:rsidRDefault="00711635" w:rsidP="00953F74">
      <w:pPr>
        <w:shd w:val="clear" w:color="auto" w:fill="F2F2F2" w:themeFill="background1" w:themeFillShade="F2"/>
        <w:tabs>
          <w:tab w:val="left" w:pos="1134"/>
        </w:tabs>
        <w:spacing w:before="120" w:after="120"/>
        <w:rPr>
          <w:b/>
          <w:noProof/>
        </w:rPr>
      </w:pPr>
      <w:r w:rsidRPr="00953F74">
        <w:rPr>
          <w:noProof/>
        </w:rPr>
        <w:t>V</w:t>
      </w:r>
      <w:r w:rsidR="00810724" w:rsidRPr="00953F74">
        <w:rPr>
          <w:noProof/>
        </w:rPr>
        <w:t>yřizuje</w:t>
      </w:r>
      <w:r w:rsidRPr="00953F74">
        <w:rPr>
          <w:noProof/>
        </w:rPr>
        <w:t>:</w:t>
      </w:r>
      <w:r w:rsidR="00383215" w:rsidRPr="00953F74">
        <w:rPr>
          <w:noProof/>
        </w:rPr>
        <w:tab/>
      </w:r>
      <w:sdt>
        <w:sdtPr>
          <w:rPr>
            <w:b/>
            <w:noProof/>
          </w:rPr>
          <w:alias w:val="Vyplňte jémo a příjmení kontaktní osoby"/>
          <w:tag w:val="Vyplňte jémo a příjmení kontaktní osoby"/>
          <w:id w:val="-622234577"/>
          <w:lock w:val="sdtLocked"/>
          <w:placeholder>
            <w:docPart w:val="CBCC82A6890648FAB13159547DC04A9F"/>
          </w:placeholder>
          <w:showingPlcHdr/>
        </w:sdtPr>
        <w:sdtEndPr/>
        <w:sdtContent>
          <w:r w:rsidR="00383215"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810724" w:rsidRDefault="00383215" w:rsidP="00383215">
      <w:pPr>
        <w:tabs>
          <w:tab w:val="left" w:pos="1134"/>
        </w:tabs>
        <w:spacing w:before="120" w:after="120"/>
        <w:rPr>
          <w:noProof/>
        </w:rPr>
      </w:pPr>
      <w:r>
        <w:rPr>
          <w:noProof/>
        </w:rPr>
        <w:t xml:space="preserve">E-mail: </w:t>
      </w:r>
      <w:r>
        <w:rPr>
          <w:noProof/>
        </w:rPr>
        <w:tab/>
      </w:r>
      <w:sdt>
        <w:sdtPr>
          <w:rPr>
            <w:noProof/>
          </w:rPr>
          <w:alias w:val="Uveďte e-mail na kontaktní osobu"/>
          <w:tag w:val="Uveďte e-mail na kontaktní osobu"/>
          <w:id w:val="-462347387"/>
          <w:placeholder>
            <w:docPart w:val="55237E8C3CBE4EF1BAA3B6E19404EDC9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810724" w:rsidRPr="00953F74" w:rsidRDefault="00383215" w:rsidP="00953F74">
      <w:pPr>
        <w:shd w:val="clear" w:color="auto" w:fill="F2F2F2" w:themeFill="background1" w:themeFillShade="F2"/>
        <w:tabs>
          <w:tab w:val="left" w:pos="1134"/>
        </w:tabs>
        <w:spacing w:before="120" w:after="120"/>
        <w:rPr>
          <w:b/>
          <w:noProof/>
        </w:rPr>
      </w:pPr>
      <w:r w:rsidRPr="00953F74">
        <w:rPr>
          <w:noProof/>
        </w:rPr>
        <w:t>T</w:t>
      </w:r>
      <w:r w:rsidR="00810724" w:rsidRPr="00953F74">
        <w:rPr>
          <w:noProof/>
        </w:rPr>
        <w:t>el.</w:t>
      </w:r>
      <w:r w:rsidRPr="00953F74">
        <w:rPr>
          <w:noProof/>
        </w:rPr>
        <w:t>:</w:t>
      </w:r>
      <w:r w:rsidRPr="00953F74">
        <w:rPr>
          <w:noProof/>
        </w:rPr>
        <w:tab/>
      </w:r>
      <w:sdt>
        <w:sdtPr>
          <w:rPr>
            <w:b/>
            <w:noProof/>
          </w:rPr>
          <w:alias w:val="Uveďte telefonní kontakt"/>
          <w:tag w:val="Uveďte telefonní kontakt"/>
          <w:id w:val="1206990544"/>
          <w:placeholder>
            <w:docPart w:val="FC1115B3E20C4A9797A2008418768666"/>
          </w:placeholder>
          <w:showingPlcHdr/>
        </w:sdtPr>
        <w:sdtEndPr/>
        <w:sdtContent>
          <w:r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383215" w:rsidRDefault="00383215" w:rsidP="00383215">
      <w:pPr>
        <w:pStyle w:val="Nadpis2"/>
        <w:spacing w:before="480"/>
        <w:rPr>
          <w:noProof/>
        </w:rPr>
      </w:pPr>
      <w:r>
        <w:rPr>
          <w:noProof/>
        </w:rPr>
        <w:t>Údaje o vozidle</w:t>
      </w:r>
    </w:p>
    <w:p w:rsidR="00810724" w:rsidRPr="00953F74" w:rsidRDefault="00810724" w:rsidP="00877E8D">
      <w:pPr>
        <w:tabs>
          <w:tab w:val="left" w:pos="3686"/>
        </w:tabs>
        <w:spacing w:before="120" w:after="120"/>
        <w:rPr>
          <w:b/>
          <w:noProof/>
        </w:rPr>
      </w:pPr>
      <w:r w:rsidRPr="00953F74">
        <w:rPr>
          <w:b/>
          <w:noProof/>
          <w:shd w:val="clear" w:color="auto" w:fill="F2F2F2" w:themeFill="background1" w:themeFillShade="F2"/>
        </w:rPr>
        <w:t>Řada (typ) HV</w:t>
      </w:r>
      <w:r w:rsidR="00383215" w:rsidRPr="00953F74">
        <w:rPr>
          <w:b/>
          <w:noProof/>
          <w:shd w:val="clear" w:color="auto" w:fill="F2F2F2" w:themeFill="background1" w:themeFillShade="F2"/>
        </w:rPr>
        <w:t>:</w:t>
      </w:r>
      <w:r w:rsidR="00877E8D" w:rsidRPr="00953F74">
        <w:rPr>
          <w:b/>
          <w:noProof/>
          <w:shd w:val="clear" w:color="auto" w:fill="F2F2F2" w:themeFill="background1" w:themeFillShade="F2"/>
        </w:rPr>
        <w:tab/>
      </w:r>
      <w:sdt>
        <w:sdtPr>
          <w:rPr>
            <w:b/>
            <w:noProof/>
            <w:shd w:val="clear" w:color="auto" w:fill="F2F2F2" w:themeFill="background1" w:themeFillShade="F2"/>
          </w:rPr>
          <w:alias w:val="Uveďte 12-ti místné číslo vozidla"/>
          <w:tag w:val="Uveďte 12-ti místné číslo vozidla"/>
          <w:id w:val="632301010"/>
          <w:placeholder>
            <w:docPart w:val="16ACFB93C5734EC08B4B5BAFC96CE397"/>
          </w:placeholder>
          <w:showingPlcHdr/>
        </w:sdtPr>
        <w:sdtEndPr/>
        <w:sdtContent>
          <w:r w:rsidR="00877E8D" w:rsidRPr="00953F74">
            <w:rPr>
              <w:rStyle w:val="Zstupntext"/>
              <w:rFonts w:ascii="Verdana" w:hAnsi="Verdana"/>
              <w:b/>
              <w:sz w:val="20"/>
              <w:shd w:val="clear" w:color="auto" w:fill="F2F2F2" w:themeFill="background1" w:themeFillShade="F2"/>
            </w:rPr>
            <w:t>Klikněte nebo klepněte sem a zadejte text.</w:t>
          </w:r>
        </w:sdtContent>
      </w:sdt>
      <w:r w:rsidR="00383215" w:rsidRPr="00953F74">
        <w:rPr>
          <w:b/>
          <w:noProof/>
        </w:rPr>
        <w:tab/>
      </w:r>
    </w:p>
    <w:p w:rsidR="00810724" w:rsidRDefault="00810724" w:rsidP="00877E8D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>Mezinárodní přechodnost</w:t>
      </w:r>
      <w:r w:rsidR="00877E8D">
        <w:rPr>
          <w:noProof/>
          <w:lang w:val="en-US"/>
        </w:rPr>
        <w:t>:</w:t>
      </w:r>
      <w:r w:rsidR="00877E8D">
        <w:rPr>
          <w:noProof/>
          <w:lang w:val="en-US"/>
        </w:rPr>
        <w:tab/>
      </w:r>
      <w:r w:rsidR="00877E8D" w:rsidRPr="00877E8D">
        <w:rPr>
          <w:noProof/>
        </w:rPr>
        <w:t xml:space="preserve"> </w:t>
      </w:r>
      <w:sdt>
        <w:sdtPr>
          <w:rPr>
            <w:noProof/>
          </w:rPr>
          <w:id w:val="1681395169"/>
          <w:lock w:val="sdtLocked"/>
          <w:placeholder>
            <w:docPart w:val="7780253FE7C24A19A102A0CDC4BEEDB4"/>
          </w:placeholder>
          <w:showingPlcHdr/>
        </w:sdtPr>
        <w:sdtEndPr/>
        <w:sdtContent>
          <w:r w:rsidR="00877E8D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10724" w:rsidP="00877E8D">
      <w:pPr>
        <w:shd w:val="clear" w:color="auto" w:fill="F2F2F2" w:themeFill="background1" w:themeFillShade="F2"/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>Rozvor podvozku</w:t>
      </w:r>
      <w:r w:rsidR="00877E8D">
        <w:rPr>
          <w:noProof/>
        </w:rPr>
        <w:t xml:space="preserve"> </w:t>
      </w:r>
      <w:r w:rsidR="00877E8D">
        <w:rPr>
          <w:noProof/>
          <w:lang w:val="en-US"/>
        </w:rPr>
        <w:t>[</w:t>
      </w:r>
      <w:r w:rsidR="00877E8D">
        <w:rPr>
          <w:noProof/>
        </w:rPr>
        <w:t>mm</w:t>
      </w:r>
      <w:r w:rsidR="00877E8D">
        <w:rPr>
          <w:noProof/>
          <w:lang w:val="en-US"/>
        </w:rPr>
        <w:t>]:</w:t>
      </w:r>
      <w:r w:rsidR="00711635">
        <w:rPr>
          <w:noProof/>
        </w:rPr>
        <w:t xml:space="preserve"> </w:t>
      </w:r>
      <w:r w:rsidR="00877E8D">
        <w:rPr>
          <w:noProof/>
        </w:rPr>
        <w:tab/>
      </w:r>
      <w:sdt>
        <w:sdtPr>
          <w:rPr>
            <w:noProof/>
          </w:rPr>
          <w:id w:val="1874882465"/>
          <w:lock w:val="sdtLocked"/>
          <w:placeholder>
            <w:docPart w:val="F436B72486B4498AA1244ADE384D120A"/>
          </w:placeholder>
          <w:showingPlcHdr/>
        </w:sdtPr>
        <w:sdtEndPr/>
        <w:sdtContent>
          <w:r w:rsidR="00877E8D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7B42F5" w:rsidRDefault="007B42F5" w:rsidP="007B42F5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Rozvor vzdálenosti otoč. čepů </w:t>
      </w:r>
      <w:r>
        <w:rPr>
          <w:noProof/>
          <w:lang w:val="en-US"/>
        </w:rPr>
        <w:t>[</w:t>
      </w:r>
      <w:r>
        <w:rPr>
          <w:noProof/>
        </w:rPr>
        <w:t>mm</w:t>
      </w:r>
      <w:r>
        <w:rPr>
          <w:noProof/>
          <w:lang w:val="en-US"/>
        </w:rPr>
        <w:t>]:</w:t>
      </w:r>
      <w:r>
        <w:rPr>
          <w:noProof/>
        </w:rPr>
        <w:t xml:space="preserve"> </w:t>
      </w:r>
      <w:r>
        <w:rPr>
          <w:noProof/>
        </w:rPr>
        <w:tab/>
      </w:r>
      <w:sdt>
        <w:sdtPr>
          <w:rPr>
            <w:noProof/>
          </w:rPr>
          <w:id w:val="1675221941"/>
          <w:placeholder>
            <w:docPart w:val="281C98EB3E75431E86855BD34DB96362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77E8D" w:rsidP="007B42F5">
      <w:pPr>
        <w:shd w:val="clear" w:color="auto" w:fill="F2F2F2" w:themeFill="background1" w:themeFillShade="F2"/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>Počet náprav:</w:t>
      </w:r>
      <w:r>
        <w:rPr>
          <w:noProof/>
        </w:rPr>
        <w:tab/>
      </w:r>
      <w:sdt>
        <w:sdtPr>
          <w:rPr>
            <w:noProof/>
          </w:rPr>
          <w:id w:val="-1030106994"/>
          <w:lock w:val="sdtLocked"/>
          <w:placeholder>
            <w:docPart w:val="D62F6546D1B14BDD8A5FB52DD760233A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77E8D" w:rsidP="007B42F5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Délka vozu přes nárazníky </w:t>
      </w:r>
      <w:r>
        <w:rPr>
          <w:noProof/>
          <w:lang w:val="en-US"/>
        </w:rPr>
        <w:t>[</w:t>
      </w:r>
      <w:r>
        <w:rPr>
          <w:noProof/>
        </w:rPr>
        <w:t>mm</w:t>
      </w:r>
      <w:r>
        <w:rPr>
          <w:noProof/>
          <w:lang w:val="en-US"/>
        </w:rPr>
        <w:t>]</w:t>
      </w:r>
      <w:r>
        <w:rPr>
          <w:noProof/>
        </w:rPr>
        <w:t>:</w:t>
      </w:r>
      <w:r>
        <w:rPr>
          <w:noProof/>
        </w:rPr>
        <w:tab/>
      </w:r>
      <w:sdt>
        <w:sdtPr>
          <w:rPr>
            <w:noProof/>
          </w:rPr>
          <w:id w:val="1531143051"/>
          <w:lock w:val="sdtLocked"/>
          <w:placeholder>
            <w:docPart w:val="C8A07A07A0724AF7847DF020F9CE5014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10724" w:rsidP="007B42F5">
      <w:pPr>
        <w:shd w:val="clear" w:color="auto" w:fill="F2F2F2" w:themeFill="background1" w:themeFillShade="F2"/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Vlastní hmotnost </w:t>
      </w:r>
      <w:r w:rsidR="00953F74">
        <w:rPr>
          <w:noProof/>
        </w:rPr>
        <w:t>HV</w:t>
      </w:r>
      <w:r w:rsidR="00877E8D">
        <w:rPr>
          <w:noProof/>
        </w:rPr>
        <w:t xml:space="preserve"> </w:t>
      </w:r>
      <w:r w:rsidR="00877E8D">
        <w:rPr>
          <w:noProof/>
          <w:lang w:val="en-US"/>
        </w:rPr>
        <w:t>[</w:t>
      </w:r>
      <w:r w:rsidR="00877E8D">
        <w:rPr>
          <w:noProof/>
        </w:rPr>
        <w:t>t</w:t>
      </w:r>
      <w:r w:rsidR="00877E8D">
        <w:rPr>
          <w:noProof/>
          <w:lang w:val="en-US"/>
        </w:rPr>
        <w:t>]:</w:t>
      </w:r>
      <w:r w:rsidR="00877E8D">
        <w:rPr>
          <w:noProof/>
          <w:lang w:val="en-US"/>
        </w:rPr>
        <w:tab/>
      </w:r>
      <w:sdt>
        <w:sdtPr>
          <w:rPr>
            <w:noProof/>
          </w:rPr>
          <w:id w:val="1236127759"/>
          <w:lock w:val="sdtLocked"/>
          <w:placeholder>
            <w:docPart w:val="29693A42F66248E2ACE220DE235ECFAE"/>
          </w:placeholder>
          <w:showingPlcHdr/>
        </w:sdtPr>
        <w:sdtEndPr/>
        <w:sdtContent>
          <w:r w:rsidR="00877E8D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10724" w:rsidP="007B42F5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>Hmotnost na běžný metr</w:t>
      </w:r>
      <w:r w:rsidR="00877E8D">
        <w:rPr>
          <w:noProof/>
        </w:rPr>
        <w:t xml:space="preserve"> </w:t>
      </w:r>
      <w:r w:rsidR="00877E8D">
        <w:rPr>
          <w:noProof/>
          <w:lang w:val="en-US"/>
        </w:rPr>
        <w:t>[</w:t>
      </w:r>
      <w:r w:rsidR="00877E8D">
        <w:rPr>
          <w:noProof/>
        </w:rPr>
        <w:t>t</w:t>
      </w:r>
      <w:r w:rsidR="00877E8D">
        <w:rPr>
          <w:noProof/>
          <w:lang w:val="en-US"/>
        </w:rPr>
        <w:t>]:</w:t>
      </w:r>
      <w:r w:rsidR="00877E8D">
        <w:rPr>
          <w:noProof/>
          <w:lang w:val="en-US"/>
        </w:rPr>
        <w:tab/>
      </w:r>
      <w:sdt>
        <w:sdtPr>
          <w:rPr>
            <w:noProof/>
          </w:rPr>
          <w:id w:val="1339968226"/>
          <w:lock w:val="sdtLocked"/>
          <w:placeholder>
            <w:docPart w:val="A3566A8CE51C4670A32A4B64EB9760F7"/>
          </w:placeholder>
          <w:showingPlcHdr/>
        </w:sdtPr>
        <w:sdtEndPr/>
        <w:sdtContent>
          <w:r w:rsidR="00877E8D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711635" w:rsidP="007B42F5">
      <w:pPr>
        <w:shd w:val="clear" w:color="auto" w:fill="F2F2F2" w:themeFill="background1" w:themeFillShade="F2"/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Hmotnost na nápravu </w:t>
      </w:r>
      <w:r w:rsidR="00877E8D">
        <w:rPr>
          <w:noProof/>
          <w:lang w:val="en-US"/>
        </w:rPr>
        <w:t>[</w:t>
      </w:r>
      <w:r w:rsidR="00877E8D">
        <w:rPr>
          <w:noProof/>
        </w:rPr>
        <w:t>t</w:t>
      </w:r>
      <w:r w:rsidR="00877E8D">
        <w:rPr>
          <w:noProof/>
          <w:lang w:val="en-US"/>
        </w:rPr>
        <w:t>]:</w:t>
      </w:r>
      <w:r w:rsidR="00877E8D">
        <w:rPr>
          <w:noProof/>
          <w:lang w:val="en-US"/>
        </w:rPr>
        <w:tab/>
      </w:r>
      <w:sdt>
        <w:sdtPr>
          <w:rPr>
            <w:noProof/>
          </w:rPr>
          <w:id w:val="788643"/>
          <w:lock w:val="sdtLocked"/>
          <w:placeholder>
            <w:docPart w:val="80C050A7040A43959CBA1841C9A973F5"/>
          </w:placeholder>
          <w:showingPlcHdr/>
        </w:sdtPr>
        <w:sdtEndPr/>
        <w:sdtContent>
          <w:r w:rsidR="00877E8D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091D27" w:rsidRDefault="00810724" w:rsidP="007B42F5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max. rychlost </w:t>
      </w:r>
      <w:r w:rsidR="00953F74">
        <w:rPr>
          <w:noProof/>
        </w:rPr>
        <w:t>HV</w:t>
      </w:r>
      <w:r>
        <w:rPr>
          <w:noProof/>
        </w:rPr>
        <w:t xml:space="preserve"> </w:t>
      </w:r>
      <w:r w:rsidR="00091D27">
        <w:rPr>
          <w:noProof/>
          <w:lang w:val="en-US"/>
        </w:rPr>
        <w:t>[</w:t>
      </w:r>
      <w:r w:rsidR="00091D27">
        <w:rPr>
          <w:noProof/>
        </w:rPr>
        <w:t>km/h</w:t>
      </w:r>
      <w:r w:rsidR="00091D27">
        <w:rPr>
          <w:noProof/>
          <w:lang w:val="en-US"/>
        </w:rPr>
        <w:t>]:</w:t>
      </w:r>
      <w:r w:rsidR="00091D27">
        <w:rPr>
          <w:noProof/>
          <w:lang w:val="en-US"/>
        </w:rPr>
        <w:tab/>
      </w:r>
      <w:sdt>
        <w:sdtPr>
          <w:rPr>
            <w:noProof/>
          </w:rPr>
          <w:id w:val="-827587949"/>
          <w:lock w:val="sdtLocked"/>
          <w:placeholder>
            <w:docPart w:val="B173FE11DF3F49EEBAB4CCB975F0825C"/>
          </w:placeholder>
          <w:showingPlcHdr/>
        </w:sdtPr>
        <w:sdtEndPr/>
        <w:sdtContent>
          <w:r w:rsidR="00091D27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091D27" w:rsidRDefault="00091D27" w:rsidP="00091D27">
      <w:pPr>
        <w:pStyle w:val="Nadpis2"/>
        <w:spacing w:before="480"/>
        <w:rPr>
          <w:noProof/>
        </w:rPr>
      </w:pPr>
      <w:r>
        <w:rPr>
          <w:noProof/>
        </w:rPr>
        <w:t>Požadavky na trasu</w:t>
      </w:r>
    </w:p>
    <w:p w:rsidR="00810724" w:rsidRDefault="00091D27" w:rsidP="00953F74">
      <w:pPr>
        <w:shd w:val="clear" w:color="auto" w:fill="F2F2F2" w:themeFill="background1" w:themeFillShade="F2"/>
        <w:spacing w:before="120" w:after="120"/>
        <w:rPr>
          <w:noProof/>
        </w:rPr>
      </w:pPr>
      <w:r>
        <w:rPr>
          <w:noProof/>
        </w:rPr>
        <w:t>Požadovaná</w:t>
      </w:r>
      <w:r w:rsidR="00810724">
        <w:rPr>
          <w:noProof/>
        </w:rPr>
        <w:t xml:space="preserve"> </w:t>
      </w:r>
      <w:r>
        <w:rPr>
          <w:noProof/>
        </w:rPr>
        <w:t>trasa</w:t>
      </w:r>
      <w:r w:rsidR="00711635">
        <w:rPr>
          <w:noProof/>
        </w:rPr>
        <w:t xml:space="preserve"> (místa styku drah):</w:t>
      </w:r>
      <w:r>
        <w:rPr>
          <w:noProof/>
        </w:rPr>
        <w:tab/>
      </w:r>
      <w:sdt>
        <w:sdtPr>
          <w:rPr>
            <w:noProof/>
          </w:rPr>
          <w:alias w:val="Uveďte všechny traťové úseky k prověření"/>
          <w:tag w:val="Uveďte všechny traťové úseky k prověření"/>
          <w:id w:val="1080033614"/>
          <w:lock w:val="sdtLocked"/>
          <w:placeholder>
            <w:docPart w:val="D2C2094757A241559DC970249D037899"/>
          </w:placeholder>
          <w:showingPlcHdr/>
        </w:sdtPr>
        <w:sdtEndPr/>
        <w:sdtContent>
          <w:r w:rsidRPr="00953F74">
            <w:rPr>
              <w:rStyle w:val="Zstupntext"/>
              <w:rFonts w:ascii="Verdana" w:hAnsi="Verdana"/>
              <w:b/>
            </w:rPr>
            <w:t>Klikněte nebo klepněte sem a zadejte text.</w:t>
          </w:r>
        </w:sdtContent>
      </w:sdt>
    </w:p>
    <w:p w:rsidR="00810724" w:rsidRDefault="00810724" w:rsidP="00091D27">
      <w:pPr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Odkaz na dřívější souhlasy/povolení:</w:t>
      </w:r>
      <w:r w:rsidR="00091D27">
        <w:rPr>
          <w:noProof/>
        </w:rPr>
        <w:tab/>
      </w:r>
      <w:sdt>
        <w:sdtPr>
          <w:rPr>
            <w:noProof/>
          </w:rPr>
          <w:alias w:val="Zadejte EGID nebo číslo edps"/>
          <w:tag w:val="Zadejte EGID nebo číslo edps"/>
          <w:id w:val="983427586"/>
          <w:lock w:val="sdtLocked"/>
          <w:placeholder>
            <w:docPart w:val="7235DC201A944B5E81B2CA5C3DFCA051"/>
          </w:placeholder>
          <w:showingPlcHdr/>
        </w:sdtPr>
        <w:sdtEndPr/>
        <w:sdtContent>
          <w:r w:rsidR="00091D27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091D27" w:rsidRDefault="00091D27" w:rsidP="00953F74">
      <w:pPr>
        <w:shd w:val="clear" w:color="auto" w:fill="F2F2F2" w:themeFill="background1" w:themeFillShade="F2"/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Jiné údaje, sdělení:</w:t>
      </w:r>
      <w:r>
        <w:rPr>
          <w:noProof/>
        </w:rPr>
        <w:tab/>
      </w:r>
      <w:sdt>
        <w:sdtPr>
          <w:rPr>
            <w:noProof/>
          </w:rPr>
          <w:id w:val="1373496337"/>
          <w:lock w:val="sdtLocked"/>
          <w:placeholder>
            <w:docPart w:val="5BAAF5E4ECC443659AE0F327C746BD63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10724" w:rsidP="00C001A2">
      <w:pPr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Datum</w:t>
      </w:r>
      <w:r w:rsidR="00091D27">
        <w:rPr>
          <w:noProof/>
        </w:rPr>
        <w:t xml:space="preserve"> jízdy</w:t>
      </w:r>
      <w:r>
        <w:rPr>
          <w:noProof/>
        </w:rPr>
        <w:t>:</w:t>
      </w:r>
      <w:r w:rsidR="00C90934">
        <w:rPr>
          <w:noProof/>
        </w:rPr>
        <w:tab/>
      </w:r>
      <w:sdt>
        <w:sdtPr>
          <w:rPr>
            <w:noProof/>
          </w:rPr>
          <w:alias w:val="Uveďte (první) předpokládaný den jízdy"/>
          <w:tag w:val="Uveďte (první) předpokládaný den jízdy"/>
          <w:id w:val="-1518231251"/>
          <w:lock w:val="sdtLocked"/>
          <w:placeholder>
            <w:docPart w:val="DefaultPlaceholder_-1854013438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C90934" w:rsidRPr="00AA5CD0">
            <w:rPr>
              <w:rStyle w:val="Zstupntext"/>
            </w:rPr>
            <w:t>Klikněte nebo klepněte sem a zadejte datum.</w:t>
          </w:r>
        </w:sdtContent>
      </w:sdt>
      <w:r w:rsidR="00091D27">
        <w:rPr>
          <w:noProof/>
        </w:rPr>
        <w:tab/>
      </w:r>
    </w:p>
    <w:p w:rsidR="00C90934" w:rsidRDefault="00C90934" w:rsidP="00C001A2">
      <w:pPr>
        <w:tabs>
          <w:tab w:val="left" w:pos="3544"/>
        </w:tabs>
        <w:spacing w:before="840" w:after="120"/>
        <w:rPr>
          <w:noProof/>
        </w:rPr>
      </w:pPr>
      <w:r>
        <w:rPr>
          <w:noProof/>
        </w:rPr>
        <w:t xml:space="preserve">V </w:t>
      </w:r>
      <w:sdt>
        <w:sdtPr>
          <w:rPr>
            <w:noProof/>
          </w:rPr>
          <w:alias w:val="Uveďte KDE (místopistný název, např. V Praze)"/>
          <w:tag w:val="Uveďte KDE (místopistný název, např. V Praze)"/>
          <w:id w:val="-929733369"/>
          <w:lock w:val="sdtLocked"/>
          <w:placeholder>
            <w:docPart w:val="949B507DDC384BF39769A90E91ACFBA9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  <w:r>
        <w:rPr>
          <w:noProof/>
        </w:rPr>
        <w:t xml:space="preserve"> dne </w:t>
      </w:r>
      <w:sdt>
        <w:sdtPr>
          <w:rPr>
            <w:noProof/>
          </w:rPr>
          <w:alias w:val="Uveďte datum podání žádosti"/>
          <w:tag w:val="Uveďte datum podání žádosti"/>
          <w:id w:val="424465216"/>
          <w:lock w:val="sdtLocked"/>
          <w:placeholder>
            <w:docPart w:val="095DB41CA1924B7E812641A7C62F473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Pr="00AA5CD0">
            <w:rPr>
              <w:rStyle w:val="Zstupntext"/>
            </w:rPr>
            <w:t>Klikněte nebo klepněte sem a zadejte datum.</w:t>
          </w:r>
        </w:sdtContent>
      </w:sdt>
    </w:p>
    <w:sdt>
      <w:sdtPr>
        <w:alias w:val="Vložte podpis"/>
        <w:tag w:val="Vložte podpis"/>
        <w:id w:val="1137072764"/>
        <w:lock w:val="sdtLocked"/>
        <w:placeholder>
          <w:docPart w:val="DefaultPlaceholder_-1854013440"/>
        </w:placeholder>
        <w:showingPlcHdr/>
      </w:sdtPr>
      <w:sdtEndPr/>
      <w:sdtContent>
        <w:p w:rsidR="009F392E" w:rsidRDefault="00C90934" w:rsidP="000247F4">
          <w:pPr>
            <w:spacing w:before="960" w:after="120"/>
          </w:pPr>
          <w:r w:rsidRPr="000247F4">
            <w:rPr>
              <w:rStyle w:val="Zstupntext"/>
              <w:i/>
              <w:shd w:val="clear" w:color="auto" w:fill="F2F2F2" w:themeFill="background1" w:themeFillShade="F2"/>
            </w:rPr>
            <w:t>Klikněte nebo klepněte sem a zadejte text.</w:t>
          </w:r>
        </w:p>
      </w:sdtContent>
    </w:sdt>
    <w:sectPr w:rsidR="009F392E" w:rsidSect="0071163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3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88" w:rsidRDefault="00260E88" w:rsidP="00962258">
      <w:pPr>
        <w:spacing w:after="0" w:line="240" w:lineRule="auto"/>
      </w:pPr>
      <w:r>
        <w:separator/>
      </w:r>
    </w:p>
  </w:endnote>
  <w:endnote w:type="continuationSeparator" w:id="0">
    <w:p w:rsidR="00260E88" w:rsidRDefault="00260E8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83215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001A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F742875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C71553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A7F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A7F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632A2D" w:rsidP="00460660">
          <w:pPr>
            <w:pStyle w:val="Zpat"/>
          </w:pPr>
          <w:r w:rsidRPr="00632A2D">
            <w:t>spravazeleznic.cz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25E8F5BB" wp14:editId="7527C02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8904E8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10475DD" wp14:editId="732A47F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074814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88" w:rsidRDefault="00260E88" w:rsidP="00962258">
      <w:pPr>
        <w:spacing w:after="0" w:line="240" w:lineRule="auto"/>
      </w:pPr>
      <w:r>
        <w:separator/>
      </w:r>
    </w:p>
  </w:footnote>
  <w:footnote w:type="continuationSeparator" w:id="0">
    <w:p w:rsidR="00260E88" w:rsidRDefault="00260E8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008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189"/>
    </w:tblGrid>
    <w:tr w:rsidR="00F1715C" w:rsidTr="00C001A2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189" w:type="dxa"/>
          <w:shd w:val="clear" w:color="auto" w:fill="auto"/>
          <w:tcMar>
            <w:left w:w="0" w:type="dxa"/>
            <w:right w:w="0" w:type="dxa"/>
          </w:tcMar>
        </w:tcPr>
        <w:p w:rsidR="00C001A2" w:rsidRDefault="00C90934" w:rsidP="00C90934">
          <w:pPr>
            <w:pStyle w:val="Druhdokumentu"/>
            <w:tabs>
              <w:tab w:val="left" w:pos="4796"/>
            </w:tabs>
          </w:pPr>
          <w:r>
            <w:tab/>
          </w:r>
        </w:p>
        <w:p w:rsidR="00C90934" w:rsidRDefault="00C90934" w:rsidP="00C90934">
          <w:pPr>
            <w:pStyle w:val="Druhdokumentu"/>
            <w:tabs>
              <w:tab w:val="left" w:pos="4796"/>
            </w:tabs>
            <w:rPr>
              <w:sz w:val="24"/>
            </w:rPr>
          </w:pPr>
          <w:r>
            <w:t xml:space="preserve">URMIZA     </w:t>
          </w:r>
        </w:p>
        <w:p w:rsidR="00C001A2" w:rsidRPr="00D6163D" w:rsidRDefault="00C001A2" w:rsidP="00C90934">
          <w:pPr>
            <w:pStyle w:val="Druhdokumentu"/>
            <w:tabs>
              <w:tab w:val="left" w:pos="4796"/>
            </w:tabs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7155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26p/eHpqXegvsm/IuOjUKZ+Efue2eri6uXJBkwU2BrvBwWIbAPpmcwWVNtfrMtMrfDxEc9LwGmjIQzvIfoRPNQ==" w:salt="FhDyzJ9UliBrRaCJVD6XpA==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24"/>
    <w:rsid w:val="000247F4"/>
    <w:rsid w:val="00072C1E"/>
    <w:rsid w:val="00091D27"/>
    <w:rsid w:val="000A7F83"/>
    <w:rsid w:val="000E23A7"/>
    <w:rsid w:val="0010693F"/>
    <w:rsid w:val="00107BCE"/>
    <w:rsid w:val="00114472"/>
    <w:rsid w:val="001550BC"/>
    <w:rsid w:val="001605B9"/>
    <w:rsid w:val="0017080A"/>
    <w:rsid w:val="00170EC5"/>
    <w:rsid w:val="001747C1"/>
    <w:rsid w:val="00184743"/>
    <w:rsid w:val="00207DF5"/>
    <w:rsid w:val="00260E88"/>
    <w:rsid w:val="00280E07"/>
    <w:rsid w:val="002C31BF"/>
    <w:rsid w:val="002D08B1"/>
    <w:rsid w:val="002E0CD7"/>
    <w:rsid w:val="00341DCF"/>
    <w:rsid w:val="00357BC6"/>
    <w:rsid w:val="00383215"/>
    <w:rsid w:val="003956C6"/>
    <w:rsid w:val="00441430"/>
    <w:rsid w:val="00441B42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C6340"/>
    <w:rsid w:val="005F1404"/>
    <w:rsid w:val="0061068E"/>
    <w:rsid w:val="00632A2D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11635"/>
    <w:rsid w:val="00723ED1"/>
    <w:rsid w:val="00743525"/>
    <w:rsid w:val="0076286B"/>
    <w:rsid w:val="00766846"/>
    <w:rsid w:val="0077673A"/>
    <w:rsid w:val="007846E1"/>
    <w:rsid w:val="007B42F5"/>
    <w:rsid w:val="007B570C"/>
    <w:rsid w:val="007C589B"/>
    <w:rsid w:val="007E4A6E"/>
    <w:rsid w:val="007F56A7"/>
    <w:rsid w:val="00807DD0"/>
    <w:rsid w:val="00810724"/>
    <w:rsid w:val="008659F3"/>
    <w:rsid w:val="00877E8D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53F74"/>
    <w:rsid w:val="00962258"/>
    <w:rsid w:val="009678B7"/>
    <w:rsid w:val="00976C33"/>
    <w:rsid w:val="009833E1"/>
    <w:rsid w:val="00992D9C"/>
    <w:rsid w:val="00996CB8"/>
    <w:rsid w:val="009B14A9"/>
    <w:rsid w:val="009B2E97"/>
    <w:rsid w:val="009E07F4"/>
    <w:rsid w:val="009E44BE"/>
    <w:rsid w:val="009F392E"/>
    <w:rsid w:val="009F4460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1D26"/>
    <w:rsid w:val="00B8518B"/>
    <w:rsid w:val="00BD7E91"/>
    <w:rsid w:val="00C001A2"/>
    <w:rsid w:val="00C02D0A"/>
    <w:rsid w:val="00C03A6E"/>
    <w:rsid w:val="00C44F6A"/>
    <w:rsid w:val="00C47AE3"/>
    <w:rsid w:val="00C90934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0308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9783F"/>
  <w14:defaultImageDpi w14:val="330"/>
  <w15:docId w15:val="{09F8EFB3-1F6E-423D-AA3B-3090DD40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711635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C001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rmiza@spravazeleznic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lnik\AppData\Local\Temp\MicrosoftEdgeDownloads\1c39acd9-51c7-49a0-9309-1b71cfd9a3a7\sprava-zeleznic_hlavickovy-papir_v8_SABLON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B3E7F6-E8B1-47D4-9CC8-8D090C527893}"/>
      </w:docPartPr>
      <w:docPartBody>
        <w:p w:rsidR="00C90BBE" w:rsidRDefault="00B60E8B"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BCC82A6890648FAB13159547DC04A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B7287-1D7C-4BD8-A593-9E16ACF3A5AB}"/>
      </w:docPartPr>
      <w:docPartBody>
        <w:p w:rsidR="00C90BBE" w:rsidRDefault="00B60E8B" w:rsidP="00B60E8B">
          <w:pPr>
            <w:pStyle w:val="CBCC82A6890648FAB13159547DC04A9F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5237E8C3CBE4EF1BAA3B6E19404ED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4A348A-79B5-443E-A556-D1AE062409A1}"/>
      </w:docPartPr>
      <w:docPartBody>
        <w:p w:rsidR="00C90BBE" w:rsidRDefault="00B60E8B" w:rsidP="00B60E8B">
          <w:pPr>
            <w:pStyle w:val="55237E8C3CBE4EF1BAA3B6E19404EDC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C1115B3E20C4A9797A20084187686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8609F1-31BB-4BA7-AA98-CD776695F3EE}"/>
      </w:docPartPr>
      <w:docPartBody>
        <w:p w:rsidR="00C90BBE" w:rsidRDefault="00B60E8B" w:rsidP="00B60E8B">
          <w:pPr>
            <w:pStyle w:val="FC1115B3E20C4A9797A2008418768666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ACFB93C5734EC08B4B5BAFC96CE3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A0DDA5-0394-42DB-A980-3EF5C7776A44}"/>
      </w:docPartPr>
      <w:docPartBody>
        <w:p w:rsidR="00C90BBE" w:rsidRDefault="00B60E8B" w:rsidP="00B60E8B">
          <w:pPr>
            <w:pStyle w:val="16ACFB93C5734EC08B4B5BAFC96CE397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780253FE7C24A19A102A0CDC4BEED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A80574-69A7-4D65-8D5D-6EA0CC5BAB9C}"/>
      </w:docPartPr>
      <w:docPartBody>
        <w:p w:rsidR="00C90BBE" w:rsidRDefault="00B60E8B" w:rsidP="00B60E8B">
          <w:pPr>
            <w:pStyle w:val="7780253FE7C24A19A102A0CDC4BEEDB4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436B72486B4498AA1244ADE384D12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90FE2A-51A9-498F-B18E-4B7310730F5A}"/>
      </w:docPartPr>
      <w:docPartBody>
        <w:p w:rsidR="00C90BBE" w:rsidRDefault="00B60E8B" w:rsidP="00B60E8B">
          <w:pPr>
            <w:pStyle w:val="F436B72486B4498AA1244ADE384D120A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62F6546D1B14BDD8A5FB52DD76023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A7430A-78DF-4962-8069-1F87E412C6FC}"/>
      </w:docPartPr>
      <w:docPartBody>
        <w:p w:rsidR="00C90BBE" w:rsidRDefault="00B60E8B" w:rsidP="00B60E8B">
          <w:pPr>
            <w:pStyle w:val="D62F6546D1B14BDD8A5FB52DD760233A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A07A07A0724AF7847DF020F9CE50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7A3C4F-0388-413D-A392-B88FAFF76B6D}"/>
      </w:docPartPr>
      <w:docPartBody>
        <w:p w:rsidR="00C90BBE" w:rsidRDefault="00B60E8B" w:rsidP="00B60E8B">
          <w:pPr>
            <w:pStyle w:val="C8A07A07A0724AF7847DF020F9CE5014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9693A42F66248E2ACE220DE235ECF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CF3D30-AE28-4D51-B14F-C30E45F89BA2}"/>
      </w:docPartPr>
      <w:docPartBody>
        <w:p w:rsidR="00C90BBE" w:rsidRDefault="00B60E8B" w:rsidP="00B60E8B">
          <w:pPr>
            <w:pStyle w:val="29693A42F66248E2ACE220DE235ECFAE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66A8CE51C4670A32A4B64EB9760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6675D2-F137-4463-BA1D-3D212FF163F4}"/>
      </w:docPartPr>
      <w:docPartBody>
        <w:p w:rsidR="00C90BBE" w:rsidRDefault="00B60E8B" w:rsidP="00B60E8B">
          <w:pPr>
            <w:pStyle w:val="A3566A8CE51C4670A32A4B64EB9760F7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0C050A7040A43959CBA1841C9A973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90C05A-F479-404D-B604-BB8A0BA3475D}"/>
      </w:docPartPr>
      <w:docPartBody>
        <w:p w:rsidR="00C90BBE" w:rsidRDefault="00B60E8B" w:rsidP="00B60E8B">
          <w:pPr>
            <w:pStyle w:val="80C050A7040A43959CBA1841C9A973F5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173FE11DF3F49EEBAB4CCB975F0825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81D6DC-45E0-4DDB-9B0F-F652E84F47CE}"/>
      </w:docPartPr>
      <w:docPartBody>
        <w:p w:rsidR="00C90BBE" w:rsidRDefault="00B60E8B" w:rsidP="00B60E8B">
          <w:pPr>
            <w:pStyle w:val="B173FE11DF3F49EEBAB4CCB975F0825C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2C2094757A241559DC970249D037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E50BBE-AF51-4F72-845B-195EAF1A8D02}"/>
      </w:docPartPr>
      <w:docPartBody>
        <w:p w:rsidR="00C90BBE" w:rsidRDefault="00B60E8B" w:rsidP="00B60E8B">
          <w:pPr>
            <w:pStyle w:val="D2C2094757A241559DC970249D03789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235DC201A944B5E81B2CA5C3DFCA0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152CE1-A46D-4678-A25D-244AB9555543}"/>
      </w:docPartPr>
      <w:docPartBody>
        <w:p w:rsidR="00C90BBE" w:rsidRDefault="00B60E8B" w:rsidP="00B60E8B">
          <w:pPr>
            <w:pStyle w:val="7235DC201A944B5E81B2CA5C3DFCA051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BAAF5E4ECC443659AE0F327C746BD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50D031-7C50-4DC8-879A-4B215B99FA79}"/>
      </w:docPartPr>
      <w:docPartBody>
        <w:p w:rsidR="00C90BBE" w:rsidRDefault="00B60E8B" w:rsidP="00B60E8B">
          <w:pPr>
            <w:pStyle w:val="5BAAF5E4ECC443659AE0F327C746BD63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8B3E2A-98B3-4592-B924-896C2EF33E00}"/>
      </w:docPartPr>
      <w:docPartBody>
        <w:p w:rsidR="00C90BBE" w:rsidRDefault="00B60E8B">
          <w:r w:rsidRPr="00AA5CD0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49B507DDC384BF39769A90E91ACFB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F5177B-9A3C-4EE6-A45C-E98A098F5F3A}"/>
      </w:docPartPr>
      <w:docPartBody>
        <w:p w:rsidR="00C90BBE" w:rsidRDefault="00B60E8B" w:rsidP="00B60E8B">
          <w:pPr>
            <w:pStyle w:val="949B507DDC384BF39769A90E91ACFBA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5DB41CA1924B7E812641A7C62F47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EA4EE4-CA88-4DAE-990E-2F896119E30D}"/>
      </w:docPartPr>
      <w:docPartBody>
        <w:p w:rsidR="00C90BBE" w:rsidRDefault="00B60E8B" w:rsidP="00B60E8B">
          <w:pPr>
            <w:pStyle w:val="095DB41CA1924B7E812641A7C62F473B"/>
          </w:pPr>
          <w:r w:rsidRPr="00AA5CD0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5205246ED6D7489383FCD3F712D07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8FB881-D590-4253-AD77-6319C33E64E2}"/>
      </w:docPartPr>
      <w:docPartBody>
        <w:p w:rsidR="00C90BBE" w:rsidRDefault="00B60E8B" w:rsidP="00B60E8B">
          <w:pPr>
            <w:pStyle w:val="5205246ED6D7489383FCD3F712D07583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81C98EB3E75431E86855BD34DB963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538E36-2CA3-4987-87E1-75EF950F5CE6}"/>
      </w:docPartPr>
      <w:docPartBody>
        <w:p w:rsidR="00A70002" w:rsidRDefault="00C90BBE" w:rsidP="00C90BBE">
          <w:pPr>
            <w:pStyle w:val="281C98EB3E75431E86855BD34DB96362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8B"/>
    <w:rsid w:val="001D2615"/>
    <w:rsid w:val="007B2488"/>
    <w:rsid w:val="009242C5"/>
    <w:rsid w:val="00A70002"/>
    <w:rsid w:val="00B60E8B"/>
    <w:rsid w:val="00BC0E9B"/>
    <w:rsid w:val="00C9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90BBE"/>
    <w:rPr>
      <w:color w:val="808080"/>
    </w:rPr>
  </w:style>
  <w:style w:type="paragraph" w:customStyle="1" w:styleId="CBCC82A6890648FAB13159547DC04A9F">
    <w:name w:val="CBCC82A6890648FAB13159547DC04A9F"/>
    <w:rsid w:val="00B60E8B"/>
  </w:style>
  <w:style w:type="paragraph" w:customStyle="1" w:styleId="4E29B6E80BCB4B8B881A5F9EF3E517AA">
    <w:name w:val="4E29B6E80BCB4B8B881A5F9EF3E517AA"/>
    <w:rsid w:val="00B60E8B"/>
  </w:style>
  <w:style w:type="paragraph" w:customStyle="1" w:styleId="F9D54064F1614604BDFE96210CA3586E">
    <w:name w:val="F9D54064F1614604BDFE96210CA3586E"/>
    <w:rsid w:val="00B60E8B"/>
  </w:style>
  <w:style w:type="paragraph" w:customStyle="1" w:styleId="55237E8C3CBE4EF1BAA3B6E19404EDC9">
    <w:name w:val="55237E8C3CBE4EF1BAA3B6E19404EDC9"/>
    <w:rsid w:val="00B60E8B"/>
  </w:style>
  <w:style w:type="paragraph" w:customStyle="1" w:styleId="FC1115B3E20C4A9797A2008418768666">
    <w:name w:val="FC1115B3E20C4A9797A2008418768666"/>
    <w:rsid w:val="00B60E8B"/>
  </w:style>
  <w:style w:type="paragraph" w:customStyle="1" w:styleId="16ACFB93C5734EC08B4B5BAFC96CE397">
    <w:name w:val="16ACFB93C5734EC08B4B5BAFC96CE397"/>
    <w:rsid w:val="00B60E8B"/>
  </w:style>
  <w:style w:type="paragraph" w:customStyle="1" w:styleId="7780253FE7C24A19A102A0CDC4BEEDB4">
    <w:name w:val="7780253FE7C24A19A102A0CDC4BEEDB4"/>
    <w:rsid w:val="00B60E8B"/>
  </w:style>
  <w:style w:type="paragraph" w:customStyle="1" w:styleId="F436B72486B4498AA1244ADE384D120A">
    <w:name w:val="F436B72486B4498AA1244ADE384D120A"/>
    <w:rsid w:val="00B60E8B"/>
  </w:style>
  <w:style w:type="paragraph" w:customStyle="1" w:styleId="D62F6546D1B14BDD8A5FB52DD760233A">
    <w:name w:val="D62F6546D1B14BDD8A5FB52DD760233A"/>
    <w:rsid w:val="00B60E8B"/>
  </w:style>
  <w:style w:type="paragraph" w:customStyle="1" w:styleId="C8A07A07A0724AF7847DF020F9CE5014">
    <w:name w:val="C8A07A07A0724AF7847DF020F9CE5014"/>
    <w:rsid w:val="00B60E8B"/>
  </w:style>
  <w:style w:type="paragraph" w:customStyle="1" w:styleId="29693A42F66248E2ACE220DE235ECFAE">
    <w:name w:val="29693A42F66248E2ACE220DE235ECFAE"/>
    <w:rsid w:val="00B60E8B"/>
  </w:style>
  <w:style w:type="paragraph" w:customStyle="1" w:styleId="A3566A8CE51C4670A32A4B64EB9760F7">
    <w:name w:val="A3566A8CE51C4670A32A4B64EB9760F7"/>
    <w:rsid w:val="00B60E8B"/>
  </w:style>
  <w:style w:type="paragraph" w:customStyle="1" w:styleId="80C050A7040A43959CBA1841C9A973F5">
    <w:name w:val="80C050A7040A43959CBA1841C9A973F5"/>
    <w:rsid w:val="00B60E8B"/>
  </w:style>
  <w:style w:type="paragraph" w:customStyle="1" w:styleId="B173FE11DF3F49EEBAB4CCB975F0825C">
    <w:name w:val="B173FE11DF3F49EEBAB4CCB975F0825C"/>
    <w:rsid w:val="00B60E8B"/>
  </w:style>
  <w:style w:type="paragraph" w:customStyle="1" w:styleId="D2C2094757A241559DC970249D037899">
    <w:name w:val="D2C2094757A241559DC970249D037899"/>
    <w:rsid w:val="00B60E8B"/>
  </w:style>
  <w:style w:type="paragraph" w:customStyle="1" w:styleId="7235DC201A944B5E81B2CA5C3DFCA051">
    <w:name w:val="7235DC201A944B5E81B2CA5C3DFCA051"/>
    <w:rsid w:val="00B60E8B"/>
  </w:style>
  <w:style w:type="paragraph" w:customStyle="1" w:styleId="5BAAF5E4ECC443659AE0F327C746BD63">
    <w:name w:val="5BAAF5E4ECC443659AE0F327C746BD63"/>
    <w:rsid w:val="00B60E8B"/>
  </w:style>
  <w:style w:type="paragraph" w:customStyle="1" w:styleId="949B507DDC384BF39769A90E91ACFBA9">
    <w:name w:val="949B507DDC384BF39769A90E91ACFBA9"/>
    <w:rsid w:val="00B60E8B"/>
  </w:style>
  <w:style w:type="paragraph" w:customStyle="1" w:styleId="095DB41CA1924B7E812641A7C62F473B">
    <w:name w:val="095DB41CA1924B7E812641A7C62F473B"/>
    <w:rsid w:val="00B60E8B"/>
  </w:style>
  <w:style w:type="paragraph" w:customStyle="1" w:styleId="5205246ED6D7489383FCD3F712D07583">
    <w:name w:val="5205246ED6D7489383FCD3F712D07583"/>
    <w:rsid w:val="00B60E8B"/>
  </w:style>
  <w:style w:type="paragraph" w:customStyle="1" w:styleId="281C98EB3E75431E86855BD34DB96362">
    <w:name w:val="281C98EB3E75431E86855BD34DB96362"/>
    <w:rsid w:val="00C90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A2BE8BB022844CBA9BE94FE44A93C1" ma:contentTypeVersion="13" ma:contentTypeDescription="Vytvoří nový dokument" ma:contentTypeScope="" ma:versionID="771f393f3e7f4934cc6646257f50fe76">
  <xsd:schema xmlns:xsd="http://www.w3.org/2001/XMLSchema" xmlns:xs="http://www.w3.org/2001/XMLSchema" xmlns:p="http://schemas.microsoft.com/office/2006/metadata/properties" xmlns:ns2="b67ebe52-9d10-4154-bdd9-0a173980720d" xmlns:ns3="fe937970-423a-4ca4-a0d8-7a4dd9cf5087" targetNamespace="http://schemas.microsoft.com/office/2006/metadata/properties" ma:root="true" ma:fieldsID="c4986bc6698baae0b5d577dfd1ab51f4" ns2:_="" ns3:_="">
    <xsd:import namespace="b67ebe52-9d10-4154-bdd9-0a173980720d"/>
    <xsd:import namespace="fe937970-423a-4ca4-a0d8-7a4dd9cf50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ebe52-9d10-4154-bdd9-0a1739807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884faee4-b46b-436f-9239-6edcddaf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37970-423a-4ca4-a0d8-7a4dd9cf508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7722541-0c55-4c4f-8cde-a858f4baa28c}" ma:internalName="TaxCatchAll" ma:showField="CatchAllData" ma:web="fe937970-423a-4ca4-a0d8-7a4dd9cf50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37970-423a-4ca4-a0d8-7a4dd9cf5087" xsi:nil="true"/>
    <lcf76f155ced4ddcb4097134ff3c332f xmlns="b67ebe52-9d10-4154-bdd9-0a173980720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B5FF4-268E-4287-BF94-9C7FDD48F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7ebe52-9d10-4154-bdd9-0a173980720d"/>
    <ds:schemaRef ds:uri="fe937970-423a-4ca4-a0d8-7a4dd9cf5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9A03AE-6B8D-4160-8708-BD48664F7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C2F3F6-07E2-43DC-BC8C-F87650866960}">
  <ds:schemaRefs>
    <ds:schemaRef ds:uri="http://schemas.microsoft.com/office/2006/metadata/properties"/>
    <ds:schemaRef ds:uri="http://schemas.microsoft.com/office/infopath/2007/PartnerControls"/>
    <ds:schemaRef ds:uri="fe937970-423a-4ca4-a0d8-7a4dd9cf5087"/>
    <ds:schemaRef ds:uri="b67ebe52-9d10-4154-bdd9-0a173980720d"/>
  </ds:schemaRefs>
</ds:datastoreItem>
</file>

<file path=customXml/itemProps4.xml><?xml version="1.0" encoding="utf-8"?>
<ds:datastoreItem xmlns:ds="http://schemas.openxmlformats.org/officeDocument/2006/customXml" ds:itemID="{534F5F0B-A83E-4090-A02D-7CC748F87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224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Rolník Tomáš, Ing., MBA</dc:creator>
  <cp:lastModifiedBy>Rolník Tomáš, Ing., MBA</cp:lastModifiedBy>
  <cp:revision>2</cp:revision>
  <cp:lastPrinted>2025-01-14T20:24:00Z</cp:lastPrinted>
  <dcterms:created xsi:type="dcterms:W3CDTF">2025-01-16T10:38:00Z</dcterms:created>
  <dcterms:modified xsi:type="dcterms:W3CDTF">2025-01-16T10:38:00Z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0x0101006EA2BE8BB022844CBA9BE94FE44A93C1</vt:lpwstr>
  </property>
</Properties>
</file>