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1A2" w:rsidRPr="00C001A2" w:rsidRDefault="00441DEB" w:rsidP="00C001A2">
      <w:pPr>
        <w:spacing w:after="120"/>
        <w:jc w:val="right"/>
        <w:rPr>
          <w:b/>
          <w:noProof/>
        </w:rPr>
      </w:pPr>
      <w:hyperlink r:id="rId11" w:history="1">
        <w:r w:rsidR="00C001A2" w:rsidRPr="00C001A2">
          <w:rPr>
            <w:rStyle w:val="Hypertextovodkaz"/>
            <w:b/>
            <w:sz w:val="24"/>
          </w:rPr>
          <w:t>urmiza@spravazeleznic.cz</w:t>
        </w:r>
      </w:hyperlink>
    </w:p>
    <w:p w:rsidR="00810724" w:rsidRDefault="00810724" w:rsidP="00711635">
      <w:pPr>
        <w:pStyle w:val="Nadpis1"/>
        <w:jc w:val="center"/>
        <w:rPr>
          <w:noProof/>
        </w:rPr>
      </w:pPr>
      <w:r>
        <w:rPr>
          <w:noProof/>
        </w:rPr>
        <w:t xml:space="preserve">Žádost o </w:t>
      </w:r>
      <w:r w:rsidR="00041B6B">
        <w:rPr>
          <w:noProof/>
        </w:rPr>
        <w:t>schválení j</w:t>
      </w:r>
      <w:r w:rsidR="00041B6B" w:rsidRPr="00041B6B">
        <w:rPr>
          <w:noProof/>
        </w:rPr>
        <w:t>ízdy historických vozidel bez palubní části ETCS na tratích s</w:t>
      </w:r>
      <w:r w:rsidR="00041B6B">
        <w:rPr>
          <w:noProof/>
        </w:rPr>
        <w:t> </w:t>
      </w:r>
      <w:r w:rsidR="00041B6B" w:rsidRPr="00041B6B">
        <w:rPr>
          <w:noProof/>
        </w:rPr>
        <w:t>výhradním provozem vlaků pod dohledem ETCS</w:t>
      </w:r>
    </w:p>
    <w:p w:rsidR="00383215" w:rsidRPr="00953F74" w:rsidRDefault="00810724" w:rsidP="00953F74">
      <w:pPr>
        <w:shd w:val="clear" w:color="auto" w:fill="F2F2F2" w:themeFill="background1" w:themeFillShade="F2"/>
        <w:tabs>
          <w:tab w:val="left" w:pos="1134"/>
          <w:tab w:val="left" w:pos="5103"/>
        </w:tabs>
        <w:spacing w:before="360" w:after="120"/>
        <w:rPr>
          <w:b/>
          <w:noProof/>
        </w:rPr>
      </w:pPr>
      <w:r w:rsidRPr="00953F74">
        <w:rPr>
          <w:noProof/>
        </w:rPr>
        <w:t>Dopravce</w:t>
      </w:r>
      <w:r w:rsidR="00711635" w:rsidRPr="00953F74">
        <w:rPr>
          <w:noProof/>
        </w:rPr>
        <w:t>:</w:t>
      </w:r>
      <w:r w:rsidR="00383215" w:rsidRPr="00953F74">
        <w:rPr>
          <w:b/>
          <w:noProof/>
        </w:rPr>
        <w:tab/>
      </w:r>
      <w:sdt>
        <w:sdtPr>
          <w:rPr>
            <w:b/>
            <w:noProof/>
          </w:rPr>
          <w:alias w:val="Uveďte názec dopravce"/>
          <w:tag w:val="Uveďte názec dopravce"/>
          <w:id w:val="2011789509"/>
          <w:lock w:val="sdtLocked"/>
          <w:placeholder>
            <w:docPart w:val="5205246ED6D7489383FCD3F712D07583"/>
          </w:placeholder>
          <w:showingPlcHdr/>
        </w:sdtPr>
        <w:sdtEndPr/>
        <w:sdtContent>
          <w:r w:rsidR="00976C33" w:rsidRPr="00953F74">
            <w:rPr>
              <w:rStyle w:val="Zstupntext"/>
              <w:rFonts w:ascii="Verdana" w:hAnsi="Verdana"/>
              <w:b/>
              <w:sz w:val="20"/>
            </w:rPr>
            <w:t>Klikněte nebo klepněte sem a zadejte text.</w:t>
          </w:r>
        </w:sdtContent>
      </w:sdt>
    </w:p>
    <w:p w:rsidR="00810724" w:rsidRDefault="00810724" w:rsidP="00383215">
      <w:pPr>
        <w:tabs>
          <w:tab w:val="left" w:pos="1134"/>
          <w:tab w:val="left" w:pos="5103"/>
        </w:tabs>
        <w:spacing w:before="120" w:after="120"/>
        <w:rPr>
          <w:noProof/>
        </w:rPr>
      </w:pPr>
      <w:r>
        <w:rPr>
          <w:noProof/>
        </w:rPr>
        <w:t>IČ</w:t>
      </w:r>
      <w:r w:rsidR="00711635">
        <w:rPr>
          <w:noProof/>
        </w:rPr>
        <w:t>O</w:t>
      </w:r>
      <w:r>
        <w:rPr>
          <w:noProof/>
        </w:rPr>
        <w:t>:</w:t>
      </w:r>
      <w:r w:rsidR="00383215">
        <w:rPr>
          <w:noProof/>
        </w:rPr>
        <w:tab/>
      </w:r>
      <w:sdt>
        <w:sdtPr>
          <w:rPr>
            <w:noProof/>
          </w:rPr>
          <w:alias w:val="Vyplňte IČO"/>
          <w:tag w:val="Vyplňte IČO"/>
          <w:id w:val="1560663564"/>
          <w:lock w:val="sdtLocked"/>
          <w:placeholder>
            <w:docPart w:val="DefaultPlaceholder_-1854013440"/>
          </w:placeholder>
          <w:showingPlcHdr/>
        </w:sdtPr>
        <w:sdtEndPr/>
        <w:sdtContent>
          <w:r w:rsidR="00711635" w:rsidRPr="00383215">
            <w:rPr>
              <w:rStyle w:val="Zstupntext"/>
              <w:rFonts w:ascii="Verdana" w:hAnsi="Verdana"/>
            </w:rPr>
            <w:t>Klikněte nebo klepněte sem a zadejte text.</w:t>
          </w:r>
        </w:sdtContent>
      </w:sdt>
    </w:p>
    <w:p w:rsidR="00810724" w:rsidRPr="00953F74" w:rsidRDefault="00711635" w:rsidP="00953F74">
      <w:pPr>
        <w:shd w:val="clear" w:color="auto" w:fill="F2F2F2" w:themeFill="background1" w:themeFillShade="F2"/>
        <w:tabs>
          <w:tab w:val="left" w:pos="1134"/>
        </w:tabs>
        <w:spacing w:before="120" w:after="120"/>
        <w:rPr>
          <w:b/>
          <w:noProof/>
        </w:rPr>
      </w:pPr>
      <w:r w:rsidRPr="00953F74">
        <w:rPr>
          <w:noProof/>
        </w:rPr>
        <w:t>V</w:t>
      </w:r>
      <w:r w:rsidR="00810724" w:rsidRPr="00953F74">
        <w:rPr>
          <w:noProof/>
        </w:rPr>
        <w:t>yřizuje</w:t>
      </w:r>
      <w:r w:rsidRPr="00953F74">
        <w:rPr>
          <w:noProof/>
        </w:rPr>
        <w:t>:</w:t>
      </w:r>
      <w:r w:rsidR="00383215" w:rsidRPr="00953F74">
        <w:rPr>
          <w:noProof/>
        </w:rPr>
        <w:tab/>
      </w:r>
      <w:sdt>
        <w:sdtPr>
          <w:rPr>
            <w:b/>
            <w:noProof/>
          </w:rPr>
          <w:alias w:val="Vyplňte jémo a příjmení kontaktní osoby"/>
          <w:tag w:val="Vyplňte jémo a příjmení kontaktní osoby"/>
          <w:id w:val="-622234577"/>
          <w:lock w:val="sdtLocked"/>
          <w:placeholder>
            <w:docPart w:val="CBCC82A6890648FAB13159547DC04A9F"/>
          </w:placeholder>
          <w:showingPlcHdr/>
        </w:sdtPr>
        <w:sdtEndPr/>
        <w:sdtContent>
          <w:r w:rsidR="00383215" w:rsidRPr="00953F74">
            <w:rPr>
              <w:rStyle w:val="Zstupntext"/>
              <w:rFonts w:ascii="Verdana" w:hAnsi="Verdana"/>
              <w:b/>
              <w:sz w:val="20"/>
            </w:rPr>
            <w:t>Klikněte nebo klepněte sem a zadejte text.</w:t>
          </w:r>
        </w:sdtContent>
      </w:sdt>
    </w:p>
    <w:p w:rsidR="00810724" w:rsidRDefault="00383215" w:rsidP="00383215">
      <w:pPr>
        <w:tabs>
          <w:tab w:val="left" w:pos="1134"/>
        </w:tabs>
        <w:spacing w:before="120" w:after="120"/>
        <w:rPr>
          <w:noProof/>
        </w:rPr>
      </w:pPr>
      <w:r>
        <w:rPr>
          <w:noProof/>
        </w:rPr>
        <w:t xml:space="preserve">E-mail: </w:t>
      </w:r>
      <w:r>
        <w:rPr>
          <w:noProof/>
        </w:rPr>
        <w:tab/>
      </w:r>
      <w:sdt>
        <w:sdtPr>
          <w:rPr>
            <w:noProof/>
          </w:rPr>
          <w:alias w:val="Uveďte e-mail na kontaktní osobu"/>
          <w:tag w:val="Uveďte e-mail na kontaktní osobu"/>
          <w:id w:val="-462347387"/>
          <w:placeholder>
            <w:docPart w:val="55237E8C3CBE4EF1BAA3B6E19404EDC9"/>
          </w:placeholder>
          <w:showingPlcHdr/>
        </w:sdtPr>
        <w:sdtEndPr/>
        <w:sdtContent>
          <w:r w:rsidRPr="00383215">
            <w:rPr>
              <w:rStyle w:val="Zstupntext"/>
              <w:rFonts w:ascii="Verdana" w:hAnsi="Verdana"/>
              <w:b/>
              <w:sz w:val="20"/>
            </w:rPr>
            <w:t>Klikněte nebo klepněte sem a zadejte text.</w:t>
          </w:r>
        </w:sdtContent>
      </w:sdt>
    </w:p>
    <w:p w:rsidR="00810724" w:rsidRPr="00953F74" w:rsidRDefault="00383215" w:rsidP="00953F74">
      <w:pPr>
        <w:shd w:val="clear" w:color="auto" w:fill="F2F2F2" w:themeFill="background1" w:themeFillShade="F2"/>
        <w:tabs>
          <w:tab w:val="left" w:pos="1134"/>
        </w:tabs>
        <w:spacing w:before="120" w:after="120"/>
        <w:rPr>
          <w:b/>
          <w:noProof/>
        </w:rPr>
      </w:pPr>
      <w:r w:rsidRPr="00953F74">
        <w:rPr>
          <w:noProof/>
        </w:rPr>
        <w:t>T</w:t>
      </w:r>
      <w:r w:rsidR="00810724" w:rsidRPr="00953F74">
        <w:rPr>
          <w:noProof/>
        </w:rPr>
        <w:t>el.</w:t>
      </w:r>
      <w:r w:rsidRPr="00953F74">
        <w:rPr>
          <w:noProof/>
        </w:rPr>
        <w:t>:</w:t>
      </w:r>
      <w:r w:rsidRPr="00953F74">
        <w:rPr>
          <w:noProof/>
        </w:rPr>
        <w:tab/>
      </w:r>
      <w:sdt>
        <w:sdtPr>
          <w:rPr>
            <w:b/>
            <w:noProof/>
          </w:rPr>
          <w:alias w:val="Uveďte telefonní kontakt"/>
          <w:tag w:val="Uveďte telefonní kontakt"/>
          <w:id w:val="1206990544"/>
          <w:placeholder>
            <w:docPart w:val="FC1115B3E20C4A9797A2008418768666"/>
          </w:placeholder>
          <w:showingPlcHdr/>
        </w:sdtPr>
        <w:sdtEndPr/>
        <w:sdtContent>
          <w:r w:rsidRPr="00953F74">
            <w:rPr>
              <w:rStyle w:val="Zstupntext"/>
              <w:rFonts w:ascii="Verdana" w:hAnsi="Verdana"/>
              <w:b/>
              <w:sz w:val="20"/>
            </w:rPr>
            <w:t>Klikněte nebo klepněte sem a zadejte text.</w:t>
          </w:r>
        </w:sdtContent>
      </w:sdt>
    </w:p>
    <w:p w:rsidR="00383215" w:rsidRDefault="00383215" w:rsidP="00383215">
      <w:pPr>
        <w:pStyle w:val="Nadpis2"/>
        <w:spacing w:before="480"/>
        <w:rPr>
          <w:noProof/>
        </w:rPr>
      </w:pPr>
      <w:r>
        <w:rPr>
          <w:noProof/>
        </w:rPr>
        <w:t>Údaje o vozidle</w:t>
      </w:r>
    </w:p>
    <w:p w:rsidR="00810724" w:rsidRPr="00953F74" w:rsidRDefault="00F535F2" w:rsidP="00877E8D">
      <w:pPr>
        <w:tabs>
          <w:tab w:val="left" w:pos="3686"/>
        </w:tabs>
        <w:spacing w:before="120" w:after="120"/>
        <w:rPr>
          <w:b/>
          <w:noProof/>
        </w:rPr>
      </w:pPr>
      <w:r>
        <w:rPr>
          <w:b/>
          <w:noProof/>
          <w:shd w:val="clear" w:color="auto" w:fill="F2F2F2" w:themeFill="background1" w:themeFillShade="F2"/>
        </w:rPr>
        <w:t>D</w:t>
      </w:r>
      <w:r w:rsidR="00547AB8">
        <w:rPr>
          <w:b/>
          <w:noProof/>
          <w:shd w:val="clear" w:color="auto" w:fill="F2F2F2" w:themeFill="background1" w:themeFillShade="F2"/>
        </w:rPr>
        <w:t>vanácti</w:t>
      </w:r>
      <w:r>
        <w:rPr>
          <w:b/>
          <w:noProof/>
          <w:shd w:val="clear" w:color="auto" w:fill="F2F2F2" w:themeFill="background1" w:themeFillShade="F2"/>
        </w:rPr>
        <w:t>místné číslo</w:t>
      </w:r>
      <w:r w:rsidR="00810724" w:rsidRPr="00953F74">
        <w:rPr>
          <w:b/>
          <w:noProof/>
          <w:shd w:val="clear" w:color="auto" w:fill="F2F2F2" w:themeFill="background1" w:themeFillShade="F2"/>
        </w:rPr>
        <w:t xml:space="preserve"> HV</w:t>
      </w:r>
      <w:r w:rsidR="00383215" w:rsidRPr="00953F74">
        <w:rPr>
          <w:b/>
          <w:noProof/>
          <w:shd w:val="clear" w:color="auto" w:fill="F2F2F2" w:themeFill="background1" w:themeFillShade="F2"/>
        </w:rPr>
        <w:t>:</w:t>
      </w:r>
      <w:r w:rsidR="00877E8D" w:rsidRPr="00953F74">
        <w:rPr>
          <w:b/>
          <w:noProof/>
          <w:shd w:val="clear" w:color="auto" w:fill="F2F2F2" w:themeFill="background1" w:themeFillShade="F2"/>
        </w:rPr>
        <w:tab/>
      </w:r>
      <w:sdt>
        <w:sdtPr>
          <w:rPr>
            <w:b/>
            <w:noProof/>
            <w:shd w:val="clear" w:color="auto" w:fill="F2F2F2" w:themeFill="background1" w:themeFillShade="F2"/>
          </w:rPr>
          <w:alias w:val="Uveďte 12-ti místné číslo vozidla"/>
          <w:tag w:val="Uveďte 12-ti místné číslo vozidla"/>
          <w:id w:val="632301010"/>
          <w:placeholder>
            <w:docPart w:val="16ACFB93C5734EC08B4B5BAFC96CE397"/>
          </w:placeholder>
          <w:showingPlcHdr/>
        </w:sdtPr>
        <w:sdtEndPr/>
        <w:sdtContent>
          <w:r w:rsidR="00877E8D" w:rsidRPr="00953F74">
            <w:rPr>
              <w:rStyle w:val="Zstupntext"/>
              <w:rFonts w:ascii="Verdana" w:hAnsi="Verdana"/>
              <w:b/>
              <w:sz w:val="20"/>
              <w:shd w:val="clear" w:color="auto" w:fill="F2F2F2" w:themeFill="background1" w:themeFillShade="F2"/>
            </w:rPr>
            <w:t>Klikněte nebo klepněte sem a zadejte text.</w:t>
          </w:r>
        </w:sdtContent>
      </w:sdt>
      <w:r w:rsidR="00383215" w:rsidRPr="00953F74">
        <w:rPr>
          <w:b/>
          <w:noProof/>
        </w:rPr>
        <w:tab/>
      </w:r>
    </w:p>
    <w:p w:rsidR="00810724" w:rsidRDefault="009570C7" w:rsidP="00877E8D">
      <w:pPr>
        <w:tabs>
          <w:tab w:val="left" w:pos="3686"/>
        </w:tabs>
        <w:spacing w:before="120" w:after="120"/>
        <w:rPr>
          <w:noProof/>
        </w:rPr>
      </w:pPr>
      <w:r>
        <w:rPr>
          <w:noProof/>
        </w:rPr>
        <w:t>Základní radiové spojení:</w:t>
      </w:r>
      <w:r w:rsidR="00877E8D">
        <w:rPr>
          <w:noProof/>
          <w:lang w:val="en-US"/>
        </w:rPr>
        <w:tab/>
      </w:r>
      <w:sdt>
        <w:sdtPr>
          <w:rPr>
            <w:noProof/>
          </w:rPr>
          <w:id w:val="1681395169"/>
          <w:lock w:val="sdtLocked"/>
          <w:placeholder>
            <w:docPart w:val="7780253FE7C24A19A102A0CDC4BEEDB4"/>
          </w:placeholder>
        </w:sdtPr>
        <w:sdtEndPr/>
        <w:sdtContent>
          <w:sdt>
            <w:sdtPr>
              <w:rPr>
                <w:noProof/>
              </w:rPr>
              <w:id w:val="1953274735"/>
              <w:placeholder>
                <w:docPart w:val="DefaultPlaceholder_-1854013439"/>
              </w:placeholder>
              <w:showingPlcHdr/>
              <w:comboBox>
                <w:listItem w:value="Zvolte položku."/>
                <w:listItem w:displayText="GSM-R" w:value="GSM-R"/>
              </w:comboBox>
            </w:sdtPr>
            <w:sdtEndPr/>
            <w:sdtContent>
              <w:r w:rsidRPr="00AA5CD0">
                <w:rPr>
                  <w:rStyle w:val="Zstupntext"/>
                </w:rPr>
                <w:t>Zvolte položku.</w:t>
              </w:r>
            </w:sdtContent>
          </w:sdt>
        </w:sdtContent>
      </w:sdt>
    </w:p>
    <w:p w:rsidR="00091D27" w:rsidRDefault="00810724" w:rsidP="00091D27">
      <w:pPr>
        <w:shd w:val="clear" w:color="auto" w:fill="F2F2F2" w:themeFill="background1" w:themeFillShade="F2"/>
        <w:tabs>
          <w:tab w:val="left" w:pos="3686"/>
        </w:tabs>
        <w:spacing w:before="120" w:after="120"/>
        <w:rPr>
          <w:noProof/>
        </w:rPr>
      </w:pPr>
      <w:r>
        <w:rPr>
          <w:noProof/>
        </w:rPr>
        <w:t xml:space="preserve">max. rychlost </w:t>
      </w:r>
      <w:r w:rsidR="00953F74">
        <w:rPr>
          <w:noProof/>
        </w:rPr>
        <w:t>HV</w:t>
      </w:r>
      <w:r>
        <w:rPr>
          <w:noProof/>
        </w:rPr>
        <w:t xml:space="preserve"> </w:t>
      </w:r>
      <w:r w:rsidR="00091D27">
        <w:rPr>
          <w:noProof/>
          <w:lang w:val="en-US"/>
        </w:rPr>
        <w:t>[</w:t>
      </w:r>
      <w:r w:rsidR="00091D27">
        <w:rPr>
          <w:noProof/>
        </w:rPr>
        <w:t>km/h</w:t>
      </w:r>
      <w:r w:rsidR="00091D27">
        <w:rPr>
          <w:noProof/>
          <w:lang w:val="en-US"/>
        </w:rPr>
        <w:t>]:</w:t>
      </w:r>
      <w:r w:rsidR="00091D27">
        <w:rPr>
          <w:noProof/>
          <w:lang w:val="en-US"/>
        </w:rPr>
        <w:tab/>
      </w:r>
      <w:sdt>
        <w:sdtPr>
          <w:rPr>
            <w:noProof/>
          </w:rPr>
          <w:id w:val="-827587949"/>
          <w:lock w:val="sdtLocked"/>
          <w:placeholder>
            <w:docPart w:val="B173FE11DF3F49EEBAB4CCB975F0825C"/>
          </w:placeholder>
          <w:showingPlcHdr/>
        </w:sdtPr>
        <w:sdtEndPr/>
        <w:sdtContent>
          <w:bookmarkStart w:id="0" w:name="_GoBack"/>
          <w:r w:rsidR="00091D27" w:rsidRPr="00383215">
            <w:rPr>
              <w:rStyle w:val="Zstupntext"/>
              <w:rFonts w:ascii="Verdana" w:hAnsi="Verdana"/>
            </w:rPr>
            <w:t>Klikněte nebo klepněte sem a zadejte text.</w:t>
          </w:r>
          <w:bookmarkEnd w:id="0"/>
        </w:sdtContent>
      </w:sdt>
    </w:p>
    <w:p w:rsidR="00091D27" w:rsidRDefault="00091D27" w:rsidP="00091D27">
      <w:pPr>
        <w:pStyle w:val="Nadpis2"/>
        <w:spacing w:before="480"/>
        <w:rPr>
          <w:noProof/>
        </w:rPr>
      </w:pPr>
      <w:r>
        <w:rPr>
          <w:noProof/>
        </w:rPr>
        <w:t>Požadavky na trasu</w:t>
      </w:r>
    </w:p>
    <w:p w:rsidR="00810724" w:rsidRDefault="00091D27" w:rsidP="00953F74">
      <w:pPr>
        <w:shd w:val="clear" w:color="auto" w:fill="F2F2F2" w:themeFill="background1" w:themeFillShade="F2"/>
        <w:spacing w:before="120" w:after="120"/>
        <w:rPr>
          <w:noProof/>
        </w:rPr>
      </w:pPr>
      <w:r>
        <w:rPr>
          <w:noProof/>
        </w:rPr>
        <w:t>Požadovaná</w:t>
      </w:r>
      <w:r w:rsidR="00810724">
        <w:rPr>
          <w:noProof/>
        </w:rPr>
        <w:t xml:space="preserve"> </w:t>
      </w:r>
      <w:r>
        <w:rPr>
          <w:noProof/>
        </w:rPr>
        <w:t>trasa</w:t>
      </w:r>
      <w:r w:rsidR="00711635">
        <w:rPr>
          <w:noProof/>
        </w:rPr>
        <w:t xml:space="preserve"> (místa styku drah):</w:t>
      </w:r>
      <w:r>
        <w:rPr>
          <w:noProof/>
        </w:rPr>
        <w:tab/>
      </w:r>
      <w:sdt>
        <w:sdtPr>
          <w:rPr>
            <w:noProof/>
          </w:rPr>
          <w:alias w:val="Uveďte všechny traťové úseky k prověření"/>
          <w:tag w:val="Uveďte všechny traťové úseky k prověření"/>
          <w:id w:val="1080033614"/>
          <w:lock w:val="sdtLocked"/>
          <w:placeholder>
            <w:docPart w:val="D2C2094757A241559DC970249D037899"/>
          </w:placeholder>
          <w:showingPlcHdr/>
        </w:sdtPr>
        <w:sdtEndPr/>
        <w:sdtContent>
          <w:r w:rsidRPr="00953F74">
            <w:rPr>
              <w:rStyle w:val="Zstupntext"/>
              <w:rFonts w:ascii="Verdana" w:hAnsi="Verdana"/>
              <w:b/>
            </w:rPr>
            <w:t>Klikněte nebo klepněte sem a zadejte text.</w:t>
          </w:r>
        </w:sdtContent>
      </w:sdt>
    </w:p>
    <w:p w:rsidR="00810724" w:rsidRDefault="00810724" w:rsidP="00091D27">
      <w:pPr>
        <w:tabs>
          <w:tab w:val="left" w:pos="3544"/>
        </w:tabs>
        <w:spacing w:before="120" w:after="120"/>
        <w:rPr>
          <w:noProof/>
        </w:rPr>
      </w:pPr>
      <w:r>
        <w:rPr>
          <w:noProof/>
        </w:rPr>
        <w:t>Odkaz na dřívější souhlasy/povolení:</w:t>
      </w:r>
      <w:r w:rsidR="00091D27">
        <w:rPr>
          <w:noProof/>
        </w:rPr>
        <w:tab/>
      </w:r>
      <w:sdt>
        <w:sdtPr>
          <w:rPr>
            <w:noProof/>
          </w:rPr>
          <w:alias w:val="Zadejte EGID nebo číslo edps"/>
          <w:tag w:val="Zadejte EGID nebo číslo edps"/>
          <w:id w:val="983427586"/>
          <w:lock w:val="sdtLocked"/>
          <w:placeholder>
            <w:docPart w:val="7235DC201A944B5E81B2CA5C3DFCA051"/>
          </w:placeholder>
          <w:showingPlcHdr/>
        </w:sdtPr>
        <w:sdtEndPr/>
        <w:sdtContent>
          <w:r w:rsidR="00091D27" w:rsidRPr="00383215">
            <w:rPr>
              <w:rStyle w:val="Zstupntext"/>
              <w:rFonts w:ascii="Verdana" w:hAnsi="Verdana"/>
            </w:rPr>
            <w:t>Klikněte nebo klepněte sem a zadejte text.</w:t>
          </w:r>
        </w:sdtContent>
      </w:sdt>
    </w:p>
    <w:p w:rsidR="00091D27" w:rsidRDefault="00091D27" w:rsidP="00953F74">
      <w:pPr>
        <w:shd w:val="clear" w:color="auto" w:fill="F2F2F2" w:themeFill="background1" w:themeFillShade="F2"/>
        <w:tabs>
          <w:tab w:val="left" w:pos="3544"/>
        </w:tabs>
        <w:spacing w:before="120" w:after="120"/>
        <w:rPr>
          <w:noProof/>
        </w:rPr>
      </w:pPr>
      <w:r>
        <w:rPr>
          <w:noProof/>
        </w:rPr>
        <w:t>Jiné údaje, sdělení:</w:t>
      </w:r>
      <w:r>
        <w:rPr>
          <w:noProof/>
        </w:rPr>
        <w:tab/>
      </w:r>
      <w:sdt>
        <w:sdtPr>
          <w:rPr>
            <w:noProof/>
          </w:rPr>
          <w:id w:val="1373496337"/>
          <w:lock w:val="sdtLocked"/>
          <w:placeholder>
            <w:docPart w:val="5BAAF5E4ECC443659AE0F327C746BD63"/>
          </w:placeholder>
          <w:showingPlcHdr/>
        </w:sdtPr>
        <w:sdtEndPr/>
        <w:sdtContent>
          <w:r w:rsidRPr="00383215">
            <w:rPr>
              <w:rStyle w:val="Zstupntext"/>
              <w:rFonts w:ascii="Verdana" w:hAnsi="Verdana"/>
            </w:rPr>
            <w:t>Klikněte nebo klepněte sem a zadejte text.</w:t>
          </w:r>
        </w:sdtContent>
      </w:sdt>
    </w:p>
    <w:p w:rsidR="00810724" w:rsidRDefault="00810724" w:rsidP="00C001A2">
      <w:pPr>
        <w:tabs>
          <w:tab w:val="left" w:pos="3544"/>
        </w:tabs>
        <w:spacing w:before="120" w:after="120"/>
        <w:rPr>
          <w:noProof/>
        </w:rPr>
      </w:pPr>
      <w:r>
        <w:rPr>
          <w:noProof/>
        </w:rPr>
        <w:t>Datum</w:t>
      </w:r>
      <w:r w:rsidR="00091D27">
        <w:rPr>
          <w:noProof/>
        </w:rPr>
        <w:t xml:space="preserve"> jízdy</w:t>
      </w:r>
      <w:r>
        <w:rPr>
          <w:noProof/>
        </w:rPr>
        <w:t>:</w:t>
      </w:r>
      <w:r w:rsidR="00C90934">
        <w:rPr>
          <w:noProof/>
        </w:rPr>
        <w:tab/>
      </w:r>
      <w:sdt>
        <w:sdtPr>
          <w:rPr>
            <w:noProof/>
          </w:rPr>
          <w:alias w:val="Uveďte (první) předpokládaný den jízdy"/>
          <w:tag w:val="Uveďte (první) předpokládaný den jízdy"/>
          <w:id w:val="-1518231251"/>
          <w:lock w:val="sdtLocked"/>
          <w:placeholder>
            <w:docPart w:val="DefaultPlaceholder_-1854013438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="00C90934" w:rsidRPr="00AA5CD0">
            <w:rPr>
              <w:rStyle w:val="Zstupntext"/>
            </w:rPr>
            <w:t>Klikněte nebo klepněte sem a zadejte datum.</w:t>
          </w:r>
        </w:sdtContent>
      </w:sdt>
      <w:r w:rsidR="00091D27">
        <w:rPr>
          <w:noProof/>
        </w:rPr>
        <w:tab/>
      </w:r>
    </w:p>
    <w:p w:rsidR="00041B6B" w:rsidRPr="006D3BC4" w:rsidRDefault="00041B6B" w:rsidP="006D3BC4">
      <w:pPr>
        <w:tabs>
          <w:tab w:val="left" w:pos="3544"/>
        </w:tabs>
        <w:spacing w:before="360" w:after="120"/>
        <w:rPr>
          <w:b/>
          <w:noProof/>
        </w:rPr>
      </w:pPr>
      <w:r w:rsidRPr="006D3BC4">
        <w:rPr>
          <w:b/>
          <w:noProof/>
        </w:rPr>
        <w:t>Historické vozidlo uvedené v této žádosti spl</w:t>
      </w:r>
      <w:r w:rsidR="006D3BC4">
        <w:rPr>
          <w:b/>
          <w:noProof/>
        </w:rPr>
        <w:t>ňuje požadavky §43f zákona č. </w:t>
      </w:r>
      <w:r w:rsidRPr="006D3BC4">
        <w:rPr>
          <w:b/>
          <w:noProof/>
        </w:rPr>
        <w:t>266/1994 Sb., o drahác</w:t>
      </w:r>
      <w:r w:rsidR="009570C7" w:rsidRPr="006D3BC4">
        <w:rPr>
          <w:b/>
          <w:noProof/>
        </w:rPr>
        <w:t>h, ve znění pozdějších předpisů a je vybaveno základním radiovým spojením (GSM-R) pro příslušnou trať dle TTP</w:t>
      </w:r>
      <w:r w:rsidR="006D3BC4" w:rsidRPr="006D3BC4">
        <w:rPr>
          <w:b/>
          <w:noProof/>
        </w:rPr>
        <w:t>.</w:t>
      </w:r>
    </w:p>
    <w:p w:rsidR="00C90934" w:rsidRDefault="00C90934" w:rsidP="00C001A2">
      <w:pPr>
        <w:tabs>
          <w:tab w:val="left" w:pos="3544"/>
        </w:tabs>
        <w:spacing w:before="840" w:after="120"/>
        <w:rPr>
          <w:noProof/>
        </w:rPr>
      </w:pPr>
      <w:r>
        <w:rPr>
          <w:noProof/>
        </w:rPr>
        <w:t xml:space="preserve">V </w:t>
      </w:r>
      <w:sdt>
        <w:sdtPr>
          <w:rPr>
            <w:noProof/>
          </w:rPr>
          <w:alias w:val="Uveďte KDE (místopistný název, např. V Praze)"/>
          <w:tag w:val="Uveďte KDE (místopistný název, např. V Praze)"/>
          <w:id w:val="-929733369"/>
          <w:lock w:val="sdtLocked"/>
          <w:placeholder>
            <w:docPart w:val="949B507DDC384BF39769A90E91ACFBA9"/>
          </w:placeholder>
          <w:showingPlcHdr/>
        </w:sdtPr>
        <w:sdtEndPr/>
        <w:sdtContent>
          <w:r w:rsidRPr="00383215">
            <w:rPr>
              <w:rStyle w:val="Zstupntext"/>
              <w:rFonts w:ascii="Verdana" w:hAnsi="Verdana"/>
            </w:rPr>
            <w:t>Klikněte nebo klepněte sem a zadejte text.</w:t>
          </w:r>
        </w:sdtContent>
      </w:sdt>
      <w:r>
        <w:rPr>
          <w:noProof/>
        </w:rPr>
        <w:t xml:space="preserve"> dne </w:t>
      </w:r>
      <w:sdt>
        <w:sdtPr>
          <w:rPr>
            <w:noProof/>
          </w:rPr>
          <w:alias w:val="Uveďte datum podání žádosti"/>
          <w:tag w:val="Uveďte datum podání žádosti"/>
          <w:id w:val="424465216"/>
          <w:lock w:val="sdtLocked"/>
          <w:placeholder>
            <w:docPart w:val="095DB41CA1924B7E812641A7C62F473B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Pr="00AA5CD0">
            <w:rPr>
              <w:rStyle w:val="Zstupntext"/>
            </w:rPr>
            <w:t>Klikněte nebo klepněte sem a zadejte datum.</w:t>
          </w:r>
        </w:sdtContent>
      </w:sdt>
    </w:p>
    <w:sdt>
      <w:sdtPr>
        <w:alias w:val="Vložte podpis"/>
        <w:tag w:val="Vložte podpis"/>
        <w:id w:val="1137072764"/>
        <w:lock w:val="sdtLocked"/>
        <w:placeholder>
          <w:docPart w:val="DefaultPlaceholder_-1854013440"/>
        </w:placeholder>
        <w:showingPlcHdr/>
      </w:sdtPr>
      <w:sdtEndPr/>
      <w:sdtContent>
        <w:p w:rsidR="009F392E" w:rsidRDefault="00C90934" w:rsidP="000247F4">
          <w:pPr>
            <w:spacing w:before="960" w:after="120"/>
          </w:pPr>
          <w:r w:rsidRPr="000247F4">
            <w:rPr>
              <w:rStyle w:val="Zstupntext"/>
              <w:i/>
              <w:shd w:val="clear" w:color="auto" w:fill="F2F2F2" w:themeFill="background1" w:themeFillShade="F2"/>
            </w:rPr>
            <w:t>Klikněte nebo klepněte sem a zadejte text.</w:t>
          </w:r>
        </w:p>
      </w:sdtContent>
    </w:sdt>
    <w:sectPr w:rsidR="009F392E" w:rsidSect="00711635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3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DEB" w:rsidRDefault="00441DEB" w:rsidP="00962258">
      <w:pPr>
        <w:spacing w:after="0" w:line="240" w:lineRule="auto"/>
      </w:pPr>
      <w:r>
        <w:separator/>
      </w:r>
    </w:p>
  </w:endnote>
  <w:endnote w:type="continuationSeparator" w:id="0">
    <w:p w:rsidR="00441DEB" w:rsidRDefault="00441DEB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041B6B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041B6B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921" w:type="dxa"/>
        </w:tcPr>
        <w:p w:rsidR="00F1715C" w:rsidRDefault="00F1715C" w:rsidP="00D831A3">
          <w:pPr>
            <w:pStyle w:val="Zpat"/>
          </w:pPr>
        </w:p>
      </w:tc>
    </w:tr>
  </w:tbl>
  <w:p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33AF94F4" wp14:editId="71F23452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CA1D5BB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0BD2777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C03616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C03616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Sídlo: Dlážděná 1003/7, 110 00 Praha 1</w:t>
          </w:r>
        </w:p>
        <w:p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:rsidR="00F1715C" w:rsidRDefault="00632A2D" w:rsidP="00460660">
          <w:pPr>
            <w:pStyle w:val="Zpat"/>
          </w:pPr>
          <w:r w:rsidRPr="00632A2D">
            <w:t>spravazeleznic.cz</w:t>
          </w:r>
        </w:p>
      </w:tc>
      <w:tc>
        <w:tcPr>
          <w:tcW w:w="2921" w:type="dxa"/>
        </w:tcPr>
        <w:p w:rsidR="00F1715C" w:rsidRDefault="00F1715C" w:rsidP="00460660">
          <w:pPr>
            <w:pStyle w:val="Zpat"/>
          </w:pPr>
        </w:p>
      </w:tc>
    </w:tr>
  </w:tbl>
  <w:p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25E8F5BB" wp14:editId="7527C02D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E7D308D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10475DD" wp14:editId="732A47F8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16681DC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DEB" w:rsidRDefault="00441DEB" w:rsidP="00962258">
      <w:pPr>
        <w:spacing w:after="0" w:line="240" w:lineRule="auto"/>
      </w:pPr>
      <w:r>
        <w:separator/>
      </w:r>
    </w:p>
  </w:footnote>
  <w:footnote w:type="continuationSeparator" w:id="0">
    <w:p w:rsidR="00441DEB" w:rsidRDefault="00441DEB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Pr="00D6163D" w:rsidRDefault="00F1715C" w:rsidP="00D6163D">
          <w:pPr>
            <w:pStyle w:val="Druhdokumentu"/>
          </w:pPr>
        </w:p>
      </w:tc>
    </w:tr>
  </w:tbl>
  <w:p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008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189"/>
    </w:tblGrid>
    <w:tr w:rsidR="00F1715C" w:rsidTr="00C001A2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FC6389">
          <w:pPr>
            <w:pStyle w:val="Zpat"/>
          </w:pPr>
        </w:p>
      </w:tc>
      <w:tc>
        <w:tcPr>
          <w:tcW w:w="5189" w:type="dxa"/>
          <w:shd w:val="clear" w:color="auto" w:fill="auto"/>
          <w:tcMar>
            <w:left w:w="0" w:type="dxa"/>
            <w:right w:w="0" w:type="dxa"/>
          </w:tcMar>
        </w:tcPr>
        <w:p w:rsidR="00C001A2" w:rsidRDefault="00C90934" w:rsidP="00C90934">
          <w:pPr>
            <w:pStyle w:val="Druhdokumentu"/>
            <w:tabs>
              <w:tab w:val="left" w:pos="4796"/>
            </w:tabs>
          </w:pPr>
          <w:r>
            <w:tab/>
          </w:r>
        </w:p>
        <w:p w:rsidR="00C90934" w:rsidRDefault="00C90934" w:rsidP="00C90934">
          <w:pPr>
            <w:pStyle w:val="Druhdokumentu"/>
            <w:tabs>
              <w:tab w:val="left" w:pos="4796"/>
            </w:tabs>
            <w:rPr>
              <w:sz w:val="24"/>
            </w:rPr>
          </w:pPr>
          <w:r>
            <w:t xml:space="preserve">URMIZA     </w:t>
          </w:r>
        </w:p>
        <w:p w:rsidR="00C001A2" w:rsidRPr="00D6163D" w:rsidRDefault="00C001A2" w:rsidP="00C90934">
          <w:pPr>
            <w:pStyle w:val="Druhdokumentu"/>
            <w:tabs>
              <w:tab w:val="left" w:pos="4796"/>
            </w:tabs>
          </w:pPr>
        </w:p>
      </w:tc>
    </w:tr>
  </w:tbl>
  <w:p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71552" behindDoc="0" locked="1" layoutInCell="1" allowOverlap="1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9" name="Obráze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o07qgKJldtu+wbK1sUum0agk1kwM99F4cpSwwevYlOGd/88Xg3UBV9PqhV/w+sR69zIlV2Gi1xt9iK61xSd8Bw==" w:salt="gQT+MJ/koi1BiK6taOg0Qw=="/>
  <w:styleLockTheme/>
  <w:styleLockQFSet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724"/>
    <w:rsid w:val="000247F4"/>
    <w:rsid w:val="00041B6B"/>
    <w:rsid w:val="00072C1E"/>
    <w:rsid w:val="00091D27"/>
    <w:rsid w:val="000E23A7"/>
    <w:rsid w:val="0010693F"/>
    <w:rsid w:val="00107BCE"/>
    <w:rsid w:val="00114472"/>
    <w:rsid w:val="001550BC"/>
    <w:rsid w:val="001605B9"/>
    <w:rsid w:val="0017080A"/>
    <w:rsid w:val="00170EC5"/>
    <w:rsid w:val="001747C1"/>
    <w:rsid w:val="00184743"/>
    <w:rsid w:val="00207DF5"/>
    <w:rsid w:val="00280E07"/>
    <w:rsid w:val="002C31BF"/>
    <w:rsid w:val="002D08B1"/>
    <w:rsid w:val="002E0CD7"/>
    <w:rsid w:val="00341DCF"/>
    <w:rsid w:val="00357BC6"/>
    <w:rsid w:val="00383215"/>
    <w:rsid w:val="003956C6"/>
    <w:rsid w:val="00436EE1"/>
    <w:rsid w:val="00441430"/>
    <w:rsid w:val="00441DEB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47AB8"/>
    <w:rsid w:val="00553375"/>
    <w:rsid w:val="00557C28"/>
    <w:rsid w:val="005736B7"/>
    <w:rsid w:val="00575E5A"/>
    <w:rsid w:val="005F1404"/>
    <w:rsid w:val="0061068E"/>
    <w:rsid w:val="00632A2D"/>
    <w:rsid w:val="00660AD3"/>
    <w:rsid w:val="00677B7F"/>
    <w:rsid w:val="006A5570"/>
    <w:rsid w:val="006A689C"/>
    <w:rsid w:val="006B3D79"/>
    <w:rsid w:val="006D3BC4"/>
    <w:rsid w:val="006D7AFE"/>
    <w:rsid w:val="006E0578"/>
    <w:rsid w:val="006E314D"/>
    <w:rsid w:val="00710723"/>
    <w:rsid w:val="00711635"/>
    <w:rsid w:val="00723ED1"/>
    <w:rsid w:val="00743525"/>
    <w:rsid w:val="0076286B"/>
    <w:rsid w:val="00766846"/>
    <w:rsid w:val="0077673A"/>
    <w:rsid w:val="007846E1"/>
    <w:rsid w:val="007B0571"/>
    <w:rsid w:val="007B570C"/>
    <w:rsid w:val="007B7595"/>
    <w:rsid w:val="007C589B"/>
    <w:rsid w:val="007E4A6E"/>
    <w:rsid w:val="007F56A7"/>
    <w:rsid w:val="00807DD0"/>
    <w:rsid w:val="00810724"/>
    <w:rsid w:val="008659F3"/>
    <w:rsid w:val="00877E8D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53F74"/>
    <w:rsid w:val="009570C7"/>
    <w:rsid w:val="00962258"/>
    <w:rsid w:val="009678B7"/>
    <w:rsid w:val="00976C33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5EE1"/>
    <w:rsid w:val="00B77481"/>
    <w:rsid w:val="00B81D26"/>
    <w:rsid w:val="00B8518B"/>
    <w:rsid w:val="00BD7E91"/>
    <w:rsid w:val="00C001A2"/>
    <w:rsid w:val="00C02D0A"/>
    <w:rsid w:val="00C03616"/>
    <w:rsid w:val="00C03A6E"/>
    <w:rsid w:val="00C44F6A"/>
    <w:rsid w:val="00C47AE3"/>
    <w:rsid w:val="00C90934"/>
    <w:rsid w:val="00CD1FC4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57A6C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35F2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7EBDC1"/>
  <w14:defaultImageDpi w14:val="330"/>
  <w15:docId w15:val="{09F8EFB3-1F6E-423D-AA3B-3090DD40B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Zstupntext">
    <w:name w:val="Placeholder Text"/>
    <w:basedOn w:val="Standardnpsmoodstavce"/>
    <w:uiPriority w:val="99"/>
    <w:semiHidden/>
    <w:rsid w:val="00711635"/>
    <w:rPr>
      <w:color w:val="808080"/>
    </w:rPr>
  </w:style>
  <w:style w:type="character" w:styleId="Sledovanodkaz">
    <w:name w:val="FollowedHyperlink"/>
    <w:basedOn w:val="Standardnpsmoodstavce"/>
    <w:uiPriority w:val="99"/>
    <w:semiHidden/>
    <w:unhideWhenUsed/>
    <w:rsid w:val="00C001A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urmiza@spravazeleznic.cz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lnik\AppData\Local\Temp\MicrosoftEdgeDownloads\1c39acd9-51c7-49a0-9309-1b71cfd9a3a7\sprava-zeleznic_hlavickovy-papir_v8_SABLON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B3E7F6-E8B1-47D4-9CC8-8D090C527893}"/>
      </w:docPartPr>
      <w:docPartBody>
        <w:p w:rsidR="008377BB" w:rsidRDefault="00B60E8B"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BCC82A6890648FAB13159547DC04A9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FFB7287-1D7C-4BD8-A593-9E16ACF3A5AB}"/>
      </w:docPartPr>
      <w:docPartBody>
        <w:p w:rsidR="008377BB" w:rsidRDefault="00B60E8B" w:rsidP="00B60E8B">
          <w:pPr>
            <w:pStyle w:val="CBCC82A6890648FAB13159547DC04A9F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5237E8C3CBE4EF1BAA3B6E19404EDC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04A348A-79B5-443E-A556-D1AE062409A1}"/>
      </w:docPartPr>
      <w:docPartBody>
        <w:p w:rsidR="008377BB" w:rsidRDefault="00B60E8B" w:rsidP="00B60E8B">
          <w:pPr>
            <w:pStyle w:val="55237E8C3CBE4EF1BAA3B6E19404EDC9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C1115B3E20C4A9797A200841876866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F8609F1-31BB-4BA7-AA98-CD776695F3EE}"/>
      </w:docPartPr>
      <w:docPartBody>
        <w:p w:rsidR="008377BB" w:rsidRDefault="00B60E8B" w:rsidP="00B60E8B">
          <w:pPr>
            <w:pStyle w:val="FC1115B3E20C4A9797A2008418768666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6ACFB93C5734EC08B4B5BAFC96CE39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A0DDA5-0394-42DB-A980-3EF5C7776A44}"/>
      </w:docPartPr>
      <w:docPartBody>
        <w:p w:rsidR="008377BB" w:rsidRDefault="00B60E8B" w:rsidP="00B60E8B">
          <w:pPr>
            <w:pStyle w:val="16ACFB93C5734EC08B4B5BAFC96CE397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780253FE7C24A19A102A0CDC4BEEDB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A80574-69A7-4D65-8D5D-6EA0CC5BAB9C}"/>
      </w:docPartPr>
      <w:docPartBody>
        <w:p w:rsidR="008377BB" w:rsidRDefault="00B60E8B" w:rsidP="00B60E8B">
          <w:pPr>
            <w:pStyle w:val="7780253FE7C24A19A102A0CDC4BEEDB4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173FE11DF3F49EEBAB4CCB975F0825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781D6DC-45E0-4DDB-9B0F-F652E84F47CE}"/>
      </w:docPartPr>
      <w:docPartBody>
        <w:p w:rsidR="008377BB" w:rsidRDefault="00B60E8B" w:rsidP="00B60E8B">
          <w:pPr>
            <w:pStyle w:val="B173FE11DF3F49EEBAB4CCB975F0825C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2C2094757A241559DC970249D03789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5E50BBE-AF51-4F72-845B-195EAF1A8D02}"/>
      </w:docPartPr>
      <w:docPartBody>
        <w:p w:rsidR="008377BB" w:rsidRDefault="00B60E8B" w:rsidP="00B60E8B">
          <w:pPr>
            <w:pStyle w:val="D2C2094757A241559DC970249D037899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235DC201A944B5E81B2CA5C3DFCA05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8152CE1-A46D-4678-A25D-244AB9555543}"/>
      </w:docPartPr>
      <w:docPartBody>
        <w:p w:rsidR="008377BB" w:rsidRDefault="00B60E8B" w:rsidP="00B60E8B">
          <w:pPr>
            <w:pStyle w:val="7235DC201A944B5E81B2CA5C3DFCA051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BAAF5E4ECC443659AE0F327C746BD6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550D031-7C50-4DC8-879A-4B215B99FA79}"/>
      </w:docPartPr>
      <w:docPartBody>
        <w:p w:rsidR="008377BB" w:rsidRDefault="00B60E8B" w:rsidP="00B60E8B">
          <w:pPr>
            <w:pStyle w:val="5BAAF5E4ECC443659AE0F327C746BD63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efaultPlaceholder_-185401343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A8B3E2A-98B3-4592-B924-896C2EF33E00}"/>
      </w:docPartPr>
      <w:docPartBody>
        <w:p w:rsidR="008377BB" w:rsidRDefault="00B60E8B">
          <w:r w:rsidRPr="00AA5CD0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949B507DDC384BF39769A90E91ACFBA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7F5177B-9A3C-4EE6-A45C-E98A098F5F3A}"/>
      </w:docPartPr>
      <w:docPartBody>
        <w:p w:rsidR="008377BB" w:rsidRDefault="00B60E8B" w:rsidP="00B60E8B">
          <w:pPr>
            <w:pStyle w:val="949B507DDC384BF39769A90E91ACFBA9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95DB41CA1924B7E812641A7C62F473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9EA4EE4-CA88-4DAE-990E-2F896119E30D}"/>
      </w:docPartPr>
      <w:docPartBody>
        <w:p w:rsidR="008377BB" w:rsidRDefault="00B60E8B" w:rsidP="00B60E8B">
          <w:pPr>
            <w:pStyle w:val="095DB41CA1924B7E812641A7C62F473B"/>
          </w:pPr>
          <w:r w:rsidRPr="00AA5CD0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5205246ED6D7489383FCD3F712D0758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8FB881-D590-4253-AD77-6319C33E64E2}"/>
      </w:docPartPr>
      <w:docPartBody>
        <w:p w:rsidR="008377BB" w:rsidRDefault="00B60E8B" w:rsidP="00B60E8B">
          <w:pPr>
            <w:pStyle w:val="5205246ED6D7489383FCD3F712D07583"/>
          </w:pPr>
          <w:r w:rsidRPr="00AA5CD0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efaultPlaceholder_-185401343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DB8E9F4-B418-4599-928E-CE1280718ECE}"/>
      </w:docPartPr>
      <w:docPartBody>
        <w:p w:rsidR="008377BB" w:rsidRDefault="00B60E8B">
          <w:r w:rsidRPr="00AA5CD0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8B"/>
    <w:rsid w:val="008377BB"/>
    <w:rsid w:val="009F2B38"/>
    <w:rsid w:val="00B60E8B"/>
    <w:rsid w:val="00D80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60E8B"/>
    <w:rPr>
      <w:color w:val="808080"/>
    </w:rPr>
  </w:style>
  <w:style w:type="paragraph" w:customStyle="1" w:styleId="CBCC82A6890648FAB13159547DC04A9F">
    <w:name w:val="CBCC82A6890648FAB13159547DC04A9F"/>
    <w:rsid w:val="00B60E8B"/>
  </w:style>
  <w:style w:type="paragraph" w:customStyle="1" w:styleId="4E29B6E80BCB4B8B881A5F9EF3E517AA">
    <w:name w:val="4E29B6E80BCB4B8B881A5F9EF3E517AA"/>
    <w:rsid w:val="00B60E8B"/>
  </w:style>
  <w:style w:type="paragraph" w:customStyle="1" w:styleId="F9D54064F1614604BDFE96210CA3586E">
    <w:name w:val="F9D54064F1614604BDFE96210CA3586E"/>
    <w:rsid w:val="00B60E8B"/>
  </w:style>
  <w:style w:type="paragraph" w:customStyle="1" w:styleId="55237E8C3CBE4EF1BAA3B6E19404EDC9">
    <w:name w:val="55237E8C3CBE4EF1BAA3B6E19404EDC9"/>
    <w:rsid w:val="00B60E8B"/>
  </w:style>
  <w:style w:type="paragraph" w:customStyle="1" w:styleId="FC1115B3E20C4A9797A2008418768666">
    <w:name w:val="FC1115B3E20C4A9797A2008418768666"/>
    <w:rsid w:val="00B60E8B"/>
  </w:style>
  <w:style w:type="paragraph" w:customStyle="1" w:styleId="16ACFB93C5734EC08B4B5BAFC96CE397">
    <w:name w:val="16ACFB93C5734EC08B4B5BAFC96CE397"/>
    <w:rsid w:val="00B60E8B"/>
  </w:style>
  <w:style w:type="paragraph" w:customStyle="1" w:styleId="7780253FE7C24A19A102A0CDC4BEEDB4">
    <w:name w:val="7780253FE7C24A19A102A0CDC4BEEDB4"/>
    <w:rsid w:val="00B60E8B"/>
  </w:style>
  <w:style w:type="paragraph" w:customStyle="1" w:styleId="F436B72486B4498AA1244ADE384D120A">
    <w:name w:val="F436B72486B4498AA1244ADE384D120A"/>
    <w:rsid w:val="00B60E8B"/>
  </w:style>
  <w:style w:type="paragraph" w:customStyle="1" w:styleId="D62F6546D1B14BDD8A5FB52DD760233A">
    <w:name w:val="D62F6546D1B14BDD8A5FB52DD760233A"/>
    <w:rsid w:val="00B60E8B"/>
  </w:style>
  <w:style w:type="paragraph" w:customStyle="1" w:styleId="C8A07A07A0724AF7847DF020F9CE5014">
    <w:name w:val="C8A07A07A0724AF7847DF020F9CE5014"/>
    <w:rsid w:val="00B60E8B"/>
  </w:style>
  <w:style w:type="paragraph" w:customStyle="1" w:styleId="29693A42F66248E2ACE220DE235ECFAE">
    <w:name w:val="29693A42F66248E2ACE220DE235ECFAE"/>
    <w:rsid w:val="00B60E8B"/>
  </w:style>
  <w:style w:type="paragraph" w:customStyle="1" w:styleId="A3566A8CE51C4670A32A4B64EB9760F7">
    <w:name w:val="A3566A8CE51C4670A32A4B64EB9760F7"/>
    <w:rsid w:val="00B60E8B"/>
  </w:style>
  <w:style w:type="paragraph" w:customStyle="1" w:styleId="80C050A7040A43959CBA1841C9A973F5">
    <w:name w:val="80C050A7040A43959CBA1841C9A973F5"/>
    <w:rsid w:val="00B60E8B"/>
  </w:style>
  <w:style w:type="paragraph" w:customStyle="1" w:styleId="B173FE11DF3F49EEBAB4CCB975F0825C">
    <w:name w:val="B173FE11DF3F49EEBAB4CCB975F0825C"/>
    <w:rsid w:val="00B60E8B"/>
  </w:style>
  <w:style w:type="paragraph" w:customStyle="1" w:styleId="D2C2094757A241559DC970249D037899">
    <w:name w:val="D2C2094757A241559DC970249D037899"/>
    <w:rsid w:val="00B60E8B"/>
  </w:style>
  <w:style w:type="paragraph" w:customStyle="1" w:styleId="7235DC201A944B5E81B2CA5C3DFCA051">
    <w:name w:val="7235DC201A944B5E81B2CA5C3DFCA051"/>
    <w:rsid w:val="00B60E8B"/>
  </w:style>
  <w:style w:type="paragraph" w:customStyle="1" w:styleId="5BAAF5E4ECC443659AE0F327C746BD63">
    <w:name w:val="5BAAF5E4ECC443659AE0F327C746BD63"/>
    <w:rsid w:val="00B60E8B"/>
  </w:style>
  <w:style w:type="paragraph" w:customStyle="1" w:styleId="949B507DDC384BF39769A90E91ACFBA9">
    <w:name w:val="949B507DDC384BF39769A90E91ACFBA9"/>
    <w:rsid w:val="00B60E8B"/>
  </w:style>
  <w:style w:type="paragraph" w:customStyle="1" w:styleId="095DB41CA1924B7E812641A7C62F473B">
    <w:name w:val="095DB41CA1924B7E812641A7C62F473B"/>
    <w:rsid w:val="00B60E8B"/>
  </w:style>
  <w:style w:type="paragraph" w:customStyle="1" w:styleId="5205246ED6D7489383FCD3F712D07583">
    <w:name w:val="5205246ED6D7489383FCD3F712D07583"/>
    <w:rsid w:val="00B60E8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937970-423a-4ca4-a0d8-7a4dd9cf5087" xsi:nil="true"/>
    <lcf76f155ced4ddcb4097134ff3c332f xmlns="b67ebe52-9d10-4154-bdd9-0a173980720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EA2BE8BB022844CBA9BE94FE44A93C1" ma:contentTypeVersion="13" ma:contentTypeDescription="Vytvoří nový dokument" ma:contentTypeScope="" ma:versionID="771f393f3e7f4934cc6646257f50fe76">
  <xsd:schema xmlns:xsd="http://www.w3.org/2001/XMLSchema" xmlns:xs="http://www.w3.org/2001/XMLSchema" xmlns:p="http://schemas.microsoft.com/office/2006/metadata/properties" xmlns:ns2="b67ebe52-9d10-4154-bdd9-0a173980720d" xmlns:ns3="fe937970-423a-4ca4-a0d8-7a4dd9cf5087" targetNamespace="http://schemas.microsoft.com/office/2006/metadata/properties" ma:root="true" ma:fieldsID="c4986bc6698baae0b5d577dfd1ab51f4" ns2:_="" ns3:_="">
    <xsd:import namespace="b67ebe52-9d10-4154-bdd9-0a173980720d"/>
    <xsd:import namespace="fe937970-423a-4ca4-a0d8-7a4dd9cf50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ebe52-9d10-4154-bdd9-0a17398072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Značky obrázků" ma:readOnly="false" ma:fieldId="{5cf76f15-5ced-4ddc-b409-7134ff3c332f}" ma:taxonomyMulti="true" ma:sspId="884faee4-b46b-436f-9239-6edcddafe6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937970-423a-4ca4-a0d8-7a4dd9cf508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7722541-0c55-4c4f-8cde-a858f4baa28c}" ma:internalName="TaxCatchAll" ma:showField="CatchAllData" ma:web="fe937970-423a-4ca4-a0d8-7a4dd9cf50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C2F3F6-07E2-43DC-BC8C-F87650866960}">
  <ds:schemaRefs>
    <ds:schemaRef ds:uri="http://schemas.microsoft.com/office/2006/metadata/properties"/>
    <ds:schemaRef ds:uri="http://schemas.microsoft.com/office/infopath/2007/PartnerControls"/>
    <ds:schemaRef ds:uri="fe937970-423a-4ca4-a0d8-7a4dd9cf5087"/>
    <ds:schemaRef ds:uri="b67ebe52-9d10-4154-bdd9-0a173980720d"/>
  </ds:schemaRefs>
</ds:datastoreItem>
</file>

<file path=customXml/itemProps2.xml><?xml version="1.0" encoding="utf-8"?>
<ds:datastoreItem xmlns:ds="http://schemas.openxmlformats.org/officeDocument/2006/customXml" ds:itemID="{6B3B5FF4-268E-4287-BF94-9C7FDD48F4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7ebe52-9d10-4154-bdd9-0a173980720d"/>
    <ds:schemaRef ds:uri="fe937970-423a-4ca4-a0d8-7a4dd9cf50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9A03AE-6B8D-4160-8708-BD48664F7E5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50F842-921E-42A4-928E-770ECE5D1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sprava-zeleznic_hlavickovy-papir_v8_SABLONA</Template>
  <TotalTime>0</TotalTime>
  <Pages>1</Pages>
  <Words>192</Words>
  <Characters>1133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Rolník Tomáš, Ing., MBA</dc:creator>
  <cp:lastModifiedBy>Rolník Tomáš, Ing., MBA</cp:lastModifiedBy>
  <cp:revision>3</cp:revision>
  <cp:lastPrinted>2025-01-14T20:24:00Z</cp:lastPrinted>
  <dcterms:created xsi:type="dcterms:W3CDTF">2025-01-19T18:16:00Z</dcterms:created>
  <dcterms:modified xsi:type="dcterms:W3CDTF">2025-01-19T18:16:00Z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0x0101006EA2BE8BB022844CBA9BE94FE44A93C1</vt:lpwstr>
  </property>
</Properties>
</file>